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73182FB" w14:textId="77777777" w:rsidR="00687C73" w:rsidRDefault="00687C73"/>
    <w:p w14:paraId="7E42EE27" w14:textId="77777777" w:rsidR="00687C73" w:rsidRDefault="00687C73"/>
    <w:tbl>
      <w:tblPr>
        <w:tblW w:w="0" w:type="auto"/>
        <w:tblBorders>
          <w:bottom w:val="single" w:sz="12" w:space="0" w:color="F0F0F0" w:themeColor="background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Indelingstabel"/>
      </w:tblPr>
      <w:tblGrid>
        <w:gridCol w:w="8280"/>
        <w:gridCol w:w="2510"/>
      </w:tblGrid>
      <w:tr w:rsidR="00A70674" w:rsidRPr="00254785" w14:paraId="1C1C87A1" w14:textId="77777777">
        <w:tc>
          <w:tcPr>
            <w:tcW w:w="8280" w:type="dxa"/>
            <w:tcBorders>
              <w:bottom w:val="nil"/>
              <w:right w:val="single" w:sz="18" w:space="0" w:color="B3B3B3" w:themeColor="background2" w:themeShade="BF"/>
            </w:tcBorders>
            <w:vAlign w:val="center"/>
          </w:tcPr>
          <w:p w14:paraId="5F63540E" w14:textId="0743EB37" w:rsidR="00A70674" w:rsidRDefault="00677C49">
            <w:pPr>
              <w:pStyle w:val="Titel"/>
              <w:rPr>
                <w:lang w:bidi="nl-NL"/>
              </w:rPr>
            </w:pPr>
            <w:r>
              <w:rPr>
                <w:lang w:bidi="nl-NL"/>
              </w:rPr>
              <w:t xml:space="preserve">Vergaderschema </w:t>
            </w:r>
            <w:r w:rsidR="00420798">
              <w:rPr>
                <w:lang w:bidi="nl-NL"/>
              </w:rPr>
              <w:t xml:space="preserve">gemeenteraad </w:t>
            </w:r>
            <w:r>
              <w:rPr>
                <w:lang w:bidi="nl-NL"/>
              </w:rPr>
              <w:t>Bodegraven-Reeuwijk</w:t>
            </w:r>
          </w:p>
          <w:p w14:paraId="1084F180" w14:textId="77777777" w:rsidR="00687C73" w:rsidRDefault="00687C73">
            <w:pPr>
              <w:pStyle w:val="Titel"/>
              <w:rPr>
                <w:lang w:bidi="nl-NL"/>
              </w:rPr>
            </w:pPr>
          </w:p>
          <w:p w14:paraId="2A823415" w14:textId="35A32E97" w:rsidR="00687C73" w:rsidRPr="00254785" w:rsidRDefault="00687C73">
            <w:pPr>
              <w:pStyle w:val="Titel"/>
            </w:pPr>
          </w:p>
        </w:tc>
        <w:tc>
          <w:tcPr>
            <w:tcW w:w="2510" w:type="dxa"/>
            <w:tcBorders>
              <w:left w:val="single" w:sz="18" w:space="0" w:color="B3B3B3" w:themeColor="background2" w:themeShade="BF"/>
              <w:bottom w:val="nil"/>
            </w:tcBorders>
            <w:vAlign w:val="center"/>
          </w:tcPr>
          <w:p w14:paraId="24075422" w14:textId="7786BBC6" w:rsidR="00A70674" w:rsidRDefault="006F1D3C">
            <w:pPr>
              <w:pStyle w:val="Ondertitel"/>
              <w:rPr>
                <w:lang w:bidi="nl-NL"/>
              </w:rPr>
            </w:pPr>
            <w:r w:rsidRPr="00254785">
              <w:rPr>
                <w:lang w:bidi="nl-NL"/>
              </w:rPr>
              <w:t>202</w:t>
            </w:r>
            <w:r w:rsidR="00677C49">
              <w:rPr>
                <w:lang w:bidi="nl-NL"/>
              </w:rPr>
              <w:t>6</w:t>
            </w:r>
            <w:r w:rsidRPr="00254785">
              <w:rPr>
                <w:lang w:bidi="nl-NL"/>
              </w:rPr>
              <w:t xml:space="preserve"> </w:t>
            </w:r>
            <w:r w:rsidR="00687C73">
              <w:rPr>
                <w:lang w:bidi="nl-NL"/>
              </w:rPr>
              <w:t>–</w:t>
            </w:r>
            <w:r w:rsidRPr="00254785">
              <w:rPr>
                <w:lang w:bidi="nl-NL"/>
              </w:rPr>
              <w:t xml:space="preserve"> 202</w:t>
            </w:r>
            <w:r w:rsidR="00677C49">
              <w:rPr>
                <w:lang w:bidi="nl-NL"/>
              </w:rPr>
              <w:t>7</w:t>
            </w:r>
          </w:p>
          <w:p w14:paraId="241AA2BA" w14:textId="77777777" w:rsidR="00687C73" w:rsidRDefault="00687C73">
            <w:pPr>
              <w:pStyle w:val="Ondertitel"/>
              <w:rPr>
                <w:lang w:bidi="nl-NL"/>
              </w:rPr>
            </w:pPr>
          </w:p>
          <w:p w14:paraId="6014E185" w14:textId="0CB890EA" w:rsidR="00687C73" w:rsidRPr="00254785" w:rsidRDefault="00687C73">
            <w:pPr>
              <w:pStyle w:val="Ondertitel"/>
            </w:pPr>
          </w:p>
        </w:tc>
      </w:tr>
      <w:tr w:rsidR="00A70674" w:rsidRPr="00254785" w14:paraId="37916C13" w14:textId="77777777">
        <w:trPr>
          <w:trHeight w:hRule="exact" w:val="144"/>
        </w:trPr>
        <w:tc>
          <w:tcPr>
            <w:tcW w:w="8280" w:type="dxa"/>
            <w:tcBorders>
              <w:top w:val="nil"/>
              <w:bottom w:val="single" w:sz="18" w:space="0" w:color="B3B3B3" w:themeColor="background2" w:themeShade="BF"/>
            </w:tcBorders>
          </w:tcPr>
          <w:p w14:paraId="0D8BFCF0" w14:textId="77777777" w:rsidR="00A70674" w:rsidRPr="00254785" w:rsidRDefault="00A70674">
            <w:pPr>
              <w:pStyle w:val="Geenafstand"/>
            </w:pPr>
          </w:p>
        </w:tc>
        <w:tc>
          <w:tcPr>
            <w:tcW w:w="2510" w:type="dxa"/>
            <w:tcBorders>
              <w:bottom w:val="single" w:sz="18" w:space="0" w:color="B3B3B3" w:themeColor="background2" w:themeShade="BF"/>
            </w:tcBorders>
          </w:tcPr>
          <w:p w14:paraId="4E7347AC" w14:textId="77777777" w:rsidR="00A70674" w:rsidRPr="00254785" w:rsidRDefault="00A70674">
            <w:pPr>
              <w:pStyle w:val="Geenafstand"/>
            </w:pPr>
          </w:p>
        </w:tc>
      </w:tr>
    </w:tbl>
    <w:p w14:paraId="60EBDF87" w14:textId="77777777" w:rsidR="00A70674" w:rsidRPr="00254785" w:rsidRDefault="00A70674">
      <w:pPr>
        <w:pStyle w:val="Geenafstand"/>
      </w:pPr>
    </w:p>
    <w:tbl>
      <w:tblPr>
        <w:tblStyle w:val="Indelingstabel"/>
        <w:tblW w:w="0" w:type="auto"/>
        <w:tblLayout w:type="fixed"/>
        <w:tblLook w:val="04A0" w:firstRow="1" w:lastRow="0" w:firstColumn="1" w:lastColumn="0" w:noHBand="0" w:noVBand="1"/>
        <w:tblCaption w:val="Indelingstabel kalender"/>
      </w:tblPr>
      <w:tblGrid>
        <w:gridCol w:w="3214"/>
        <w:gridCol w:w="579"/>
        <w:gridCol w:w="3214"/>
        <w:gridCol w:w="579"/>
        <w:gridCol w:w="3214"/>
      </w:tblGrid>
      <w:tr w:rsidR="00A70674" w:rsidRPr="00254785" w14:paraId="5006DC65" w14:textId="77777777">
        <w:tc>
          <w:tcPr>
            <w:tcW w:w="3214" w:type="dxa"/>
          </w:tcPr>
          <w:tbl>
            <w:tblPr>
              <w:tblStyle w:val="Indelingmaand"/>
              <w:tblW w:w="5000" w:type="pct"/>
              <w:tblLayout w:type="fixed"/>
              <w:tblLook w:val="04A0" w:firstRow="1" w:lastRow="0" w:firstColumn="1" w:lastColumn="0" w:noHBand="0" w:noVBand="1"/>
              <w:tblCaption w:val="Indelingstabel maand"/>
            </w:tblPr>
            <w:tblGrid>
              <w:gridCol w:w="3146"/>
            </w:tblGrid>
            <w:tr w:rsidR="00A70674" w:rsidRPr="00254785" w14:paraId="02414E41" w14:textId="77777777" w:rsidTr="00F7140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  <w:tcBorders>
                    <w:bottom w:val="single" w:sz="2" w:space="0" w:color="000000" w:themeColor="text1"/>
                  </w:tcBorders>
                </w:tcPr>
                <w:p w14:paraId="53EB3AF3" w14:textId="6A7C11DE" w:rsidR="00A70674" w:rsidRPr="00254785" w:rsidRDefault="00E118A4">
                  <w:pPr>
                    <w:spacing w:before="48" w:after="48"/>
                  </w:pPr>
                  <w:r w:rsidRPr="00254785">
                    <w:rPr>
                      <w:lang w:bidi="nl-NL"/>
                    </w:rPr>
                    <w:t>Aug 202</w:t>
                  </w:r>
                  <w:r w:rsidR="00677C49">
                    <w:rPr>
                      <w:lang w:bidi="nl-NL"/>
                    </w:rPr>
                    <w:t>6</w:t>
                  </w:r>
                </w:p>
              </w:tc>
            </w:tr>
            <w:tr w:rsidR="00A70674" w:rsidRPr="00254785" w14:paraId="5898E13B" w14:textId="77777777" w:rsidTr="00F71409">
              <w:tc>
                <w:tcPr>
                  <w:tcW w:w="5000" w:type="pct"/>
                  <w:tcBorders>
                    <w:top w:val="single" w:sz="2" w:space="0" w:color="000000" w:themeColor="text1"/>
                    <w:left w:val="single" w:sz="2" w:space="0" w:color="000000" w:themeColor="text1"/>
                    <w:bottom w:val="single" w:sz="2" w:space="0" w:color="000000" w:themeColor="text1"/>
                    <w:right w:val="single" w:sz="2" w:space="0" w:color="000000" w:themeColor="text1"/>
                  </w:tcBorders>
                </w:tcPr>
                <w:tbl>
                  <w:tblPr>
                    <w:tblStyle w:val="Maandtabel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aandtabel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106A0A" w:rsidRPr="00254785" w14:paraId="714F37CF" w14:textId="77777777" w:rsidTr="00CE2AAB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1E63BC27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M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335E1E9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5288BE5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W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2F8BD1E5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220001DB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V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553E2DB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2E32E385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</w:tr>
                  <w:tr w:rsidR="00106A0A" w:rsidRPr="00254785" w14:paraId="14C4F322" w14:textId="77777777" w:rsidTr="00CE2AAB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71CFFE1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E9121FE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0D20383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3DD8458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42AEFF2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0E43F7CD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608621A0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</w:t>
                        </w:r>
                      </w:p>
                    </w:tc>
                  </w:tr>
                  <w:tr w:rsidR="00106A0A" w:rsidRPr="00254785" w14:paraId="027AEB94" w14:textId="77777777" w:rsidTr="00CE2AAB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62B02A6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1B5897F4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30CA24E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55F5E99C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560FFB0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E1D66CD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08FD8F9B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9</w:t>
                        </w:r>
                      </w:p>
                    </w:tc>
                  </w:tr>
                  <w:tr w:rsidR="00106A0A" w:rsidRPr="00254785" w14:paraId="3558DA68" w14:textId="77777777" w:rsidTr="00CE2AAB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40AC3E1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2AD5FFF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6EC8DBBA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2AA24F3B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2FC64A3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6519501B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172303E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16</w:t>
                        </w:r>
                      </w:p>
                    </w:tc>
                  </w:tr>
                  <w:tr w:rsidR="00106A0A" w:rsidRPr="00254785" w14:paraId="19CE9910" w14:textId="77777777" w:rsidTr="00CE2AAB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2CBF9170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4C3B3E5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17D47D55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4DD8EFE8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167882C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283EE56A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0FF3DF6A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23</w:t>
                        </w:r>
                      </w:p>
                    </w:tc>
                  </w:tr>
                  <w:tr w:rsidR="00106A0A" w:rsidRPr="00254785" w14:paraId="460680B5" w14:textId="77777777" w:rsidTr="00CE2AAB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25D2AD17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1E4720A0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29BB68BA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15AD6FC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39A6E935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534D790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5E282B00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30</w:t>
                        </w:r>
                      </w:p>
                    </w:tc>
                  </w:tr>
                  <w:tr w:rsidR="00106A0A" w:rsidRPr="00254785" w14:paraId="6ACDB2B1" w14:textId="77777777" w:rsidTr="00CE2AAB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2847434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31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E6A9734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A377518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C93E3F9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09DA185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A4A51E5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0348B38" w14:textId="77777777" w:rsidR="00106A0A" w:rsidRPr="00254785" w:rsidRDefault="00106A0A" w:rsidP="00106A0A"/>
                    </w:tc>
                  </w:tr>
                </w:tbl>
                <w:p w14:paraId="704D17D9" w14:textId="77777777" w:rsidR="00A70674" w:rsidRPr="00254785" w:rsidRDefault="00A70674"/>
              </w:tc>
            </w:tr>
          </w:tbl>
          <w:p w14:paraId="7C0588F2" w14:textId="77777777" w:rsidR="00A70674" w:rsidRPr="00254785" w:rsidRDefault="00A70674"/>
        </w:tc>
        <w:tc>
          <w:tcPr>
            <w:tcW w:w="579" w:type="dxa"/>
          </w:tcPr>
          <w:p w14:paraId="7B63970F" w14:textId="77777777" w:rsidR="00A70674" w:rsidRPr="00254785" w:rsidRDefault="00A70674"/>
        </w:tc>
        <w:tc>
          <w:tcPr>
            <w:tcW w:w="3214" w:type="dxa"/>
          </w:tcPr>
          <w:tbl>
            <w:tblPr>
              <w:tblStyle w:val="Indelingmaand"/>
              <w:tblW w:w="5000" w:type="pct"/>
              <w:tblLayout w:type="fixed"/>
              <w:tblLook w:val="04A0" w:firstRow="1" w:lastRow="0" w:firstColumn="1" w:lastColumn="0" w:noHBand="0" w:noVBand="1"/>
              <w:tblCaption w:val="Indelingstabel maand"/>
            </w:tblPr>
            <w:tblGrid>
              <w:gridCol w:w="3146"/>
            </w:tblGrid>
            <w:tr w:rsidR="00A70674" w:rsidRPr="00254785" w14:paraId="42465AF8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36A71110" w14:textId="3B38B34F" w:rsidR="00A70674" w:rsidRPr="00254785" w:rsidRDefault="00E118A4">
                  <w:pPr>
                    <w:spacing w:before="48" w:after="48"/>
                  </w:pPr>
                  <w:r w:rsidRPr="00254785">
                    <w:rPr>
                      <w:lang w:bidi="nl-NL"/>
                    </w:rPr>
                    <w:t>Sep 202</w:t>
                  </w:r>
                  <w:r w:rsidR="00677C49">
                    <w:rPr>
                      <w:lang w:bidi="nl-NL"/>
                    </w:rPr>
                    <w:t>6</w:t>
                  </w:r>
                </w:p>
              </w:tc>
            </w:tr>
            <w:tr w:rsidR="00A70674" w:rsidRPr="00254785" w14:paraId="1C7A9948" w14:textId="77777777" w:rsidTr="00A70674">
              <w:tc>
                <w:tcPr>
                  <w:tcW w:w="5000" w:type="pct"/>
                </w:tcPr>
                <w:tbl>
                  <w:tblPr>
                    <w:tblStyle w:val="Maandtabel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aandtabel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106A0A" w:rsidRPr="00254785" w14:paraId="14BF3930" w14:textId="77777777" w:rsidTr="005C2BB6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201CB2DD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M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080688CD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DBAE301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W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05A3A8F5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29581C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V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6CA00FF8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5391A04B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</w:tr>
                  <w:tr w:rsidR="00106A0A" w:rsidRPr="00254785" w14:paraId="4EE82B8B" w14:textId="77777777" w:rsidTr="005C2BB6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701950C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2BFA016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4" w:space="0" w:color="FFC000"/>
                        </w:tcBorders>
                        <w:shd w:val="clear" w:color="auto" w:fill="92D050"/>
                      </w:tcPr>
                      <w:p w14:paraId="6C6D44B4" w14:textId="77777777" w:rsidR="00106A0A" w:rsidRPr="00254785" w:rsidRDefault="00106A0A" w:rsidP="00106A0A">
                        <w:r w:rsidRPr="00DE3546">
                          <w:rPr>
                            <w:lang w:bidi="nl-NL"/>
                          </w:rPr>
                          <w:t>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bottom w:val="single" w:sz="24" w:space="0" w:color="FFC000"/>
                        </w:tcBorders>
                      </w:tcPr>
                      <w:p w14:paraId="36F1AFF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bottom w:val="single" w:sz="24" w:space="0" w:color="FFC000"/>
                          <w:right w:val="single" w:sz="2" w:space="0" w:color="000000" w:themeColor="text1"/>
                        </w:tcBorders>
                      </w:tcPr>
                      <w:p w14:paraId="70F96DD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4" w:space="0" w:color="FFC000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2BF72D97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4" w:space="0" w:color="8A8A8A" w:themeColor="text2" w:themeTint="80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449CD019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6</w:t>
                        </w:r>
                      </w:p>
                    </w:tc>
                  </w:tr>
                  <w:tr w:rsidR="00106A0A" w:rsidRPr="00254785" w14:paraId="19EBAC2E" w14:textId="77777777" w:rsidTr="008604A2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BDB52E1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right w:val="single" w:sz="24" w:space="0" w:color="FFC000"/>
                        </w:tcBorders>
                        <w:shd w:val="clear" w:color="auto" w:fill="00B0F0"/>
                      </w:tcPr>
                      <w:p w14:paraId="68076457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4" w:space="0" w:color="FFC000"/>
                          <w:left w:val="single" w:sz="24" w:space="0" w:color="FFC000"/>
                          <w:bottom w:val="single" w:sz="24" w:space="0" w:color="FFC000"/>
                        </w:tcBorders>
                        <w:shd w:val="clear" w:color="auto" w:fill="00B0F0"/>
                      </w:tcPr>
                      <w:p w14:paraId="7EA15F4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4" w:space="0" w:color="FFC000"/>
                          <w:bottom w:val="single" w:sz="24" w:space="0" w:color="FFC000"/>
                        </w:tcBorders>
                      </w:tcPr>
                      <w:p w14:paraId="0FD21D4A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4" w:space="0" w:color="FFC000"/>
                          <w:bottom w:val="single" w:sz="24" w:space="0" w:color="FFC000"/>
                        </w:tcBorders>
                      </w:tcPr>
                      <w:p w14:paraId="0ABA4D5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4" w:space="0" w:color="FFC000"/>
                          <w:bottom w:val="single" w:sz="24" w:space="0" w:color="FFC000"/>
                          <w:right w:val="single" w:sz="24" w:space="0" w:color="FFC000"/>
                        </w:tcBorders>
                        <w:shd w:val="clear" w:color="auto" w:fill="9CBAD2" w:themeFill="accent1" w:themeFillTint="66"/>
                      </w:tcPr>
                      <w:p w14:paraId="2836CC71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4" w:space="0" w:color="8A8A8A" w:themeColor="text2" w:themeTint="80"/>
                          <w:left w:val="single" w:sz="24" w:space="0" w:color="FFC000"/>
                          <w:bottom w:val="single" w:sz="4" w:space="0" w:color="8A8A8A" w:themeColor="text2" w:themeTint="80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594DD4DB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13</w:t>
                        </w:r>
                      </w:p>
                    </w:tc>
                  </w:tr>
                  <w:tr w:rsidR="00A575B3" w:rsidRPr="00254785" w14:paraId="262C7903" w14:textId="77777777" w:rsidTr="0079227D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139134B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14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single" w:sz="2" w:space="0" w:color="000000" w:themeColor="text1"/>
                          <w:bottom w:val="single" w:sz="2" w:space="0" w:color="000000" w:themeColor="text1"/>
                        </w:tcBorders>
                      </w:tcPr>
                      <w:p w14:paraId="05A5C8AA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4" w:space="0" w:color="FFC000"/>
                          <w:bottom w:val="single" w:sz="2" w:space="0" w:color="000000" w:themeColor="text1"/>
                        </w:tcBorders>
                      </w:tcPr>
                      <w:p w14:paraId="440FDFE0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4" w:space="0" w:color="FFC000"/>
                          <w:right w:val="single" w:sz="2" w:space="0" w:color="000000" w:themeColor="text1"/>
                        </w:tcBorders>
                      </w:tcPr>
                      <w:p w14:paraId="300C699A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4" w:space="0" w:color="FFC000"/>
                          <w:left w:val="single" w:sz="2" w:space="0" w:color="000000" w:themeColor="text1"/>
                          <w:bottom w:val="single" w:sz="8" w:space="0" w:color="auto"/>
                          <w:right w:val="single" w:sz="2" w:space="0" w:color="000000" w:themeColor="text1"/>
                        </w:tcBorders>
                      </w:tcPr>
                      <w:p w14:paraId="673C0FA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4" w:space="0" w:color="FFC000"/>
                          <w:left w:val="single" w:sz="2" w:space="0" w:color="000000" w:themeColor="text1"/>
                          <w:bottom w:val="single" w:sz="8" w:space="0" w:color="auto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0630C020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4" w:space="0" w:color="8A8A8A" w:themeColor="text2" w:themeTint="80"/>
                          <w:left w:val="single" w:sz="2" w:space="0" w:color="000000" w:themeColor="text1"/>
                          <w:bottom w:val="single" w:sz="4" w:space="0" w:color="8A8A8A" w:themeColor="text2" w:themeTint="80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17475249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20</w:t>
                        </w:r>
                      </w:p>
                    </w:tc>
                  </w:tr>
                  <w:tr w:rsidR="00106A0A" w:rsidRPr="00254785" w14:paraId="0F6AE573" w14:textId="77777777" w:rsidTr="0079227D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32B2E4D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A9BFB0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FF0000"/>
                      </w:tcPr>
                      <w:p w14:paraId="4CF9A76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23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8" w:space="0" w:color="auto"/>
                        </w:tcBorders>
                      </w:tcPr>
                      <w:p w14:paraId="2097603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2" w:space="0" w:color="000000" w:themeColor="text1"/>
                        </w:tcBorders>
                      </w:tcPr>
                      <w:p w14:paraId="6A52593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8" w:space="0" w:color="auto"/>
                          <w:left w:val="single" w:sz="2" w:space="0" w:color="000000" w:themeColor="text1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9CBAD2" w:themeFill="accent1" w:themeFillTint="66"/>
                      </w:tcPr>
                      <w:p w14:paraId="7434B6B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4" w:space="0" w:color="8A8A8A" w:themeColor="text2" w:themeTint="80"/>
                          <w:left w:val="single" w:sz="8" w:space="0" w:color="auto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2553803A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27</w:t>
                        </w:r>
                      </w:p>
                    </w:tc>
                  </w:tr>
                  <w:tr w:rsidR="00106A0A" w:rsidRPr="00254785" w14:paraId="3AB119B3" w14:textId="77777777" w:rsidTr="0079227D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2F11EFB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73E517C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2D050"/>
                      </w:tcPr>
                      <w:p w14:paraId="3CC8D4C5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30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F97516B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8" w:space="0" w:color="auto"/>
                          <w:left w:val="single" w:sz="2" w:space="0" w:color="000000" w:themeColor="text1"/>
                          <w:bottom w:val="single" w:sz="2" w:space="0" w:color="000000" w:themeColor="text1"/>
                        </w:tcBorders>
                      </w:tcPr>
                      <w:p w14:paraId="6B1B7D7D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8" w:space="0" w:color="auto"/>
                          <w:bottom w:val="single" w:sz="2" w:space="0" w:color="000000" w:themeColor="text1"/>
                        </w:tcBorders>
                      </w:tcPr>
                      <w:p w14:paraId="18AA1BEC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0FDFBC8" w14:textId="77777777" w:rsidR="00106A0A" w:rsidRPr="00254785" w:rsidRDefault="00106A0A" w:rsidP="00106A0A"/>
                    </w:tc>
                  </w:tr>
                  <w:tr w:rsidR="00106A0A" w:rsidRPr="00254785" w14:paraId="424337E3" w14:textId="77777777" w:rsidTr="00AF7756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733AD0A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4821746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DC3AC94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6C05C90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CAC065C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E7CCF9C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nil"/>
                          <w:right w:val="single" w:sz="2" w:space="0" w:color="000000" w:themeColor="text1"/>
                        </w:tcBorders>
                      </w:tcPr>
                      <w:p w14:paraId="15358BDC" w14:textId="77777777" w:rsidR="00106A0A" w:rsidRPr="00254785" w:rsidRDefault="00106A0A" w:rsidP="00106A0A"/>
                    </w:tc>
                  </w:tr>
                </w:tbl>
                <w:p w14:paraId="27C3C573" w14:textId="77777777" w:rsidR="00A70674" w:rsidRPr="00254785" w:rsidRDefault="00A70674"/>
              </w:tc>
            </w:tr>
          </w:tbl>
          <w:p w14:paraId="26572418" w14:textId="77777777" w:rsidR="00A70674" w:rsidRPr="00254785" w:rsidRDefault="00A70674"/>
        </w:tc>
        <w:tc>
          <w:tcPr>
            <w:tcW w:w="579" w:type="dxa"/>
          </w:tcPr>
          <w:p w14:paraId="78106463" w14:textId="77777777" w:rsidR="00A70674" w:rsidRPr="00254785" w:rsidRDefault="00A70674"/>
        </w:tc>
        <w:tc>
          <w:tcPr>
            <w:tcW w:w="3214" w:type="dxa"/>
          </w:tcPr>
          <w:tbl>
            <w:tblPr>
              <w:tblStyle w:val="Indelingmaand"/>
              <w:tblW w:w="5000" w:type="pct"/>
              <w:tblLayout w:type="fixed"/>
              <w:tblLook w:val="04A0" w:firstRow="1" w:lastRow="0" w:firstColumn="1" w:lastColumn="0" w:noHBand="0" w:noVBand="1"/>
              <w:tblCaption w:val="Indelingstabel maand"/>
            </w:tblPr>
            <w:tblGrid>
              <w:gridCol w:w="3146"/>
            </w:tblGrid>
            <w:tr w:rsidR="00A70674" w:rsidRPr="00254785" w14:paraId="106A2829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27E82898" w14:textId="04EAE60F" w:rsidR="00A70674" w:rsidRPr="00254785" w:rsidRDefault="00E118A4">
                  <w:pPr>
                    <w:spacing w:before="48" w:after="48"/>
                  </w:pPr>
                  <w:r w:rsidRPr="00254785">
                    <w:rPr>
                      <w:lang w:bidi="nl-NL"/>
                    </w:rPr>
                    <w:t>Okt 202</w:t>
                  </w:r>
                  <w:r w:rsidR="00677C49">
                    <w:rPr>
                      <w:lang w:bidi="nl-NL"/>
                    </w:rPr>
                    <w:t>6</w:t>
                  </w:r>
                </w:p>
              </w:tc>
            </w:tr>
            <w:tr w:rsidR="00A70674" w:rsidRPr="00254785" w14:paraId="5EDE78A5" w14:textId="77777777" w:rsidTr="00A70674">
              <w:tc>
                <w:tcPr>
                  <w:tcW w:w="5000" w:type="pct"/>
                </w:tcPr>
                <w:tbl>
                  <w:tblPr>
                    <w:tblStyle w:val="Maandtabel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aandtabel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106A0A" w:rsidRPr="00254785" w14:paraId="37E23361" w14:textId="77777777" w:rsidTr="00F71409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539377AC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M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5B62E5F6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C1CFE75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W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F5AC48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5831D916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V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0B6218C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4D5E5B5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</w:tr>
                  <w:tr w:rsidR="00106A0A" w:rsidRPr="00254785" w14:paraId="49A587EF" w14:textId="77777777" w:rsidTr="00F71409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BD9DADD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FAE4D30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CD422DA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149B4C6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3A8F6E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4414059B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4F27EC6A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4</w:t>
                        </w:r>
                      </w:p>
                    </w:tc>
                  </w:tr>
                  <w:tr w:rsidR="00106A0A" w:rsidRPr="00254785" w14:paraId="15195CA0" w14:textId="77777777" w:rsidTr="00F71409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E5CA51A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336C90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00B0F0"/>
                      </w:tcPr>
                      <w:p w14:paraId="17CA4797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6293B0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6CB61B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36FF329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68D02B48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11</w:t>
                        </w:r>
                      </w:p>
                    </w:tc>
                  </w:tr>
                  <w:tr w:rsidR="00106A0A" w:rsidRPr="00254785" w14:paraId="3B39ED86" w14:textId="77777777" w:rsidTr="00F71409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9031615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672E0B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FF0000"/>
                      </w:tcPr>
                      <w:p w14:paraId="1022E7E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6285214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3E1A114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1ED77F9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7E206119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18</w:t>
                        </w:r>
                      </w:p>
                    </w:tc>
                  </w:tr>
                  <w:tr w:rsidR="00106A0A" w:rsidRPr="00254785" w14:paraId="0750B195" w14:textId="77777777" w:rsidTr="00F71409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385A07D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70EACA78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7A664CDC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419F8A16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208132B4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1782EC86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14B88EF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25</w:t>
                        </w:r>
                      </w:p>
                    </w:tc>
                  </w:tr>
                  <w:tr w:rsidR="00106A0A" w:rsidRPr="00254785" w14:paraId="3A09A0AB" w14:textId="77777777" w:rsidTr="0079227D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DB96889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CEC2D95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2D050"/>
                      </w:tcPr>
                      <w:p w14:paraId="5B9D707D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1F15090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1AC8664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30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2ACA19D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31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3C0E478" w14:textId="77777777" w:rsidR="00106A0A" w:rsidRPr="00254785" w:rsidRDefault="00106A0A" w:rsidP="00106A0A"/>
                    </w:tc>
                  </w:tr>
                  <w:tr w:rsidR="00106A0A" w:rsidRPr="00254785" w14:paraId="4B35F4E3" w14:textId="77777777" w:rsidTr="00F71409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E658821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82422D2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D589B0B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B40DD26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270C0B6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A9DF203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85A4C82" w14:textId="77777777" w:rsidR="00106A0A" w:rsidRPr="00254785" w:rsidRDefault="00106A0A" w:rsidP="00106A0A"/>
                    </w:tc>
                  </w:tr>
                </w:tbl>
                <w:p w14:paraId="70008440" w14:textId="77777777" w:rsidR="00A70674" w:rsidRPr="00254785" w:rsidRDefault="00A70674"/>
              </w:tc>
            </w:tr>
          </w:tbl>
          <w:p w14:paraId="17C73347" w14:textId="77777777" w:rsidR="00A70674" w:rsidRPr="00254785" w:rsidRDefault="00A70674"/>
        </w:tc>
      </w:tr>
      <w:tr w:rsidR="00A70674" w:rsidRPr="00254785" w14:paraId="01E90934" w14:textId="77777777">
        <w:trPr>
          <w:trHeight w:hRule="exact" w:val="144"/>
        </w:trPr>
        <w:tc>
          <w:tcPr>
            <w:tcW w:w="3214" w:type="dxa"/>
          </w:tcPr>
          <w:p w14:paraId="3241F1F9" w14:textId="77777777" w:rsidR="00A70674" w:rsidRPr="00254785" w:rsidRDefault="00A70674"/>
        </w:tc>
        <w:tc>
          <w:tcPr>
            <w:tcW w:w="579" w:type="dxa"/>
          </w:tcPr>
          <w:p w14:paraId="26ECAAC9" w14:textId="77777777" w:rsidR="00A70674" w:rsidRPr="00254785" w:rsidRDefault="00A70674"/>
        </w:tc>
        <w:tc>
          <w:tcPr>
            <w:tcW w:w="3214" w:type="dxa"/>
          </w:tcPr>
          <w:p w14:paraId="6060A5E1" w14:textId="77777777" w:rsidR="00A70674" w:rsidRPr="00254785" w:rsidRDefault="00A70674"/>
        </w:tc>
        <w:tc>
          <w:tcPr>
            <w:tcW w:w="579" w:type="dxa"/>
          </w:tcPr>
          <w:p w14:paraId="76C87FCD" w14:textId="77777777" w:rsidR="00A70674" w:rsidRPr="00254785" w:rsidRDefault="00A70674"/>
        </w:tc>
        <w:tc>
          <w:tcPr>
            <w:tcW w:w="3214" w:type="dxa"/>
          </w:tcPr>
          <w:p w14:paraId="04DBDE3A" w14:textId="77777777" w:rsidR="00A70674" w:rsidRPr="00254785" w:rsidRDefault="00A70674"/>
        </w:tc>
      </w:tr>
      <w:tr w:rsidR="00223D4D" w:rsidRPr="00254785" w14:paraId="41BD4A5F" w14:textId="77777777">
        <w:tc>
          <w:tcPr>
            <w:tcW w:w="3214" w:type="dxa"/>
          </w:tcPr>
          <w:tbl>
            <w:tblPr>
              <w:tblStyle w:val="Indelingmaand"/>
              <w:tblW w:w="5000" w:type="pct"/>
              <w:tblLayout w:type="fixed"/>
              <w:tblLook w:val="04A0" w:firstRow="1" w:lastRow="0" w:firstColumn="1" w:lastColumn="0" w:noHBand="0" w:noVBand="1"/>
              <w:tblCaption w:val="Indelingstabel maand"/>
            </w:tblPr>
            <w:tblGrid>
              <w:gridCol w:w="3146"/>
            </w:tblGrid>
            <w:tr w:rsidR="00223D4D" w:rsidRPr="00254785" w14:paraId="3C17BEC4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6412B0DB" w14:textId="0BB25FA9" w:rsidR="00223D4D" w:rsidRPr="00254785" w:rsidRDefault="00223D4D" w:rsidP="00223D4D">
                  <w:pPr>
                    <w:spacing w:before="48" w:after="48"/>
                  </w:pPr>
                  <w:r w:rsidRPr="00254785">
                    <w:rPr>
                      <w:lang w:bidi="nl-NL"/>
                    </w:rPr>
                    <w:t>Nov 202</w:t>
                  </w:r>
                  <w:r w:rsidR="00677C49">
                    <w:rPr>
                      <w:lang w:bidi="nl-NL"/>
                    </w:rPr>
                    <w:t>6</w:t>
                  </w:r>
                </w:p>
              </w:tc>
            </w:tr>
            <w:tr w:rsidR="00223D4D" w:rsidRPr="00254785" w14:paraId="595310B0" w14:textId="77777777" w:rsidTr="00A70674">
              <w:tc>
                <w:tcPr>
                  <w:tcW w:w="5000" w:type="pct"/>
                </w:tcPr>
                <w:tbl>
                  <w:tblPr>
                    <w:tblStyle w:val="Maandtabel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aandtabel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106A0A" w:rsidRPr="00254785" w14:paraId="738B9F9D" w14:textId="77777777" w:rsidTr="00421646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5FE43AF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M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367792A7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2441D0BC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W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0BF17B64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4A175C8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V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D469A6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189DA9E6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</w:tr>
                  <w:tr w:rsidR="00106A0A" w:rsidRPr="00254785" w14:paraId="26C34FB7" w14:textId="77777777" w:rsidTr="00421646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E7739AE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EEC9490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50C35AC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073EDC4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A75295C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BC067E5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F5E7BE1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</w:t>
                        </w:r>
                      </w:p>
                    </w:tc>
                  </w:tr>
                  <w:tr w:rsidR="00106A0A" w:rsidRPr="00254785" w14:paraId="1A98C2EA" w14:textId="77777777" w:rsidTr="00421646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DD5E551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00B0F0"/>
                      </w:tcPr>
                      <w:p w14:paraId="01CB12FF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66A4677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C218411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CD45020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812AE3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FB1947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8</w:t>
                        </w:r>
                      </w:p>
                    </w:tc>
                  </w:tr>
                  <w:tr w:rsidR="00106A0A" w:rsidRPr="00254785" w14:paraId="2B33311B" w14:textId="77777777" w:rsidTr="00421646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17A5B41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E0BBB0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FF0000"/>
                      </w:tcPr>
                      <w:p w14:paraId="2313FE66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11361B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F97F747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3F6442C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09A21CB0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15</w:t>
                        </w:r>
                      </w:p>
                    </w:tc>
                  </w:tr>
                  <w:tr w:rsidR="00106A0A" w:rsidRPr="00254785" w14:paraId="0B576273" w14:textId="77777777" w:rsidTr="0079227D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5EF8FE1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00B0F0"/>
                      </w:tcPr>
                      <w:p w14:paraId="326F97FC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00B0F0"/>
                      </w:tcPr>
                      <w:p w14:paraId="7E2671F0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3EE0AC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E1F9701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1CF0FC19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640412F0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22</w:t>
                        </w:r>
                      </w:p>
                    </w:tc>
                  </w:tr>
                  <w:tr w:rsidR="00106A0A" w:rsidRPr="00254785" w14:paraId="3911F162" w14:textId="77777777" w:rsidTr="00421646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268806A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E13238B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FF0000"/>
                      </w:tcPr>
                      <w:p w14:paraId="6F477ECF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4D8BA05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9651E2C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274334FC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58546776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29</w:t>
                        </w:r>
                      </w:p>
                    </w:tc>
                  </w:tr>
                  <w:tr w:rsidR="00106A0A" w:rsidRPr="00254785" w14:paraId="108ADE6A" w14:textId="77777777" w:rsidTr="00421646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0661C70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30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85DB460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DDDAFD9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CB0126A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9BF4CA4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AEC0B36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C771C70" w14:textId="77777777" w:rsidR="00106A0A" w:rsidRPr="00254785" w:rsidRDefault="00106A0A" w:rsidP="00106A0A"/>
                    </w:tc>
                  </w:tr>
                </w:tbl>
                <w:p w14:paraId="3A83474C" w14:textId="77777777" w:rsidR="00223D4D" w:rsidRPr="00254785" w:rsidRDefault="00223D4D" w:rsidP="00223D4D"/>
              </w:tc>
            </w:tr>
          </w:tbl>
          <w:p w14:paraId="62B42739" w14:textId="77777777" w:rsidR="00223D4D" w:rsidRPr="00254785" w:rsidRDefault="00223D4D" w:rsidP="00223D4D"/>
        </w:tc>
        <w:tc>
          <w:tcPr>
            <w:tcW w:w="579" w:type="dxa"/>
          </w:tcPr>
          <w:p w14:paraId="34519624" w14:textId="77777777" w:rsidR="00223D4D" w:rsidRPr="00254785" w:rsidRDefault="00223D4D" w:rsidP="00223D4D"/>
        </w:tc>
        <w:tc>
          <w:tcPr>
            <w:tcW w:w="3214" w:type="dxa"/>
          </w:tcPr>
          <w:tbl>
            <w:tblPr>
              <w:tblStyle w:val="Indelingmaand"/>
              <w:tblW w:w="5000" w:type="pct"/>
              <w:tblLayout w:type="fixed"/>
              <w:tblLook w:val="04A0" w:firstRow="1" w:lastRow="0" w:firstColumn="1" w:lastColumn="0" w:noHBand="0" w:noVBand="1"/>
              <w:tblCaption w:val="Indelingstabel maand"/>
            </w:tblPr>
            <w:tblGrid>
              <w:gridCol w:w="3146"/>
            </w:tblGrid>
            <w:tr w:rsidR="00223D4D" w:rsidRPr="00254785" w14:paraId="5E81042C" w14:textId="77777777" w:rsidTr="00223D4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38F9B427" w14:textId="5AE17AE7" w:rsidR="00223D4D" w:rsidRPr="00254785" w:rsidRDefault="00223D4D" w:rsidP="00223D4D">
                  <w:pPr>
                    <w:spacing w:before="48" w:after="48"/>
                  </w:pPr>
                  <w:r w:rsidRPr="00254785">
                    <w:rPr>
                      <w:lang w:bidi="nl-NL"/>
                    </w:rPr>
                    <w:t>Dec 202</w:t>
                  </w:r>
                  <w:r w:rsidR="00677C49">
                    <w:rPr>
                      <w:lang w:bidi="nl-NL"/>
                    </w:rPr>
                    <w:t>6</w:t>
                  </w:r>
                </w:p>
              </w:tc>
            </w:tr>
            <w:tr w:rsidR="00223D4D" w:rsidRPr="00254785" w14:paraId="234B046A" w14:textId="77777777" w:rsidTr="00223D4D">
              <w:tc>
                <w:tcPr>
                  <w:tcW w:w="5000" w:type="pct"/>
                </w:tcPr>
                <w:tbl>
                  <w:tblPr>
                    <w:tblStyle w:val="Maandtabel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aandtabel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106A0A" w:rsidRPr="00254785" w14:paraId="061FA7CE" w14:textId="77777777" w:rsidTr="00421646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1689FB2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M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4675DC77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3297A96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W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F49DA8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4F50991F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V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620F29A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ABED5D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</w:tr>
                  <w:tr w:rsidR="00106A0A" w:rsidRPr="00254785" w14:paraId="4F2B0631" w14:textId="77777777" w:rsidTr="00421646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7752A95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4EF5811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2D050"/>
                      </w:tcPr>
                      <w:p w14:paraId="5D125805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3C79B79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BA43AC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266F2175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10635E7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6</w:t>
                        </w:r>
                      </w:p>
                    </w:tc>
                  </w:tr>
                  <w:tr w:rsidR="00106A0A" w:rsidRPr="00254785" w14:paraId="33BA8CF1" w14:textId="77777777" w:rsidTr="00421646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0996A48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88F15E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00B0F0"/>
                      </w:tcPr>
                      <w:p w14:paraId="0447751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464B699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6BDD5FC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1BC70C8D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E39353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13</w:t>
                        </w:r>
                      </w:p>
                    </w:tc>
                  </w:tr>
                  <w:tr w:rsidR="00106A0A" w:rsidRPr="00254785" w14:paraId="53B0C5F5" w14:textId="77777777" w:rsidTr="00421646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6BDC1DC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8C2D344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FF0000"/>
                      </w:tcPr>
                      <w:p w14:paraId="352F8FFA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CB32D1A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0D642FF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6D4F08D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221D28B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20</w:t>
                        </w:r>
                      </w:p>
                    </w:tc>
                  </w:tr>
                  <w:tr w:rsidR="00106A0A" w:rsidRPr="00254785" w14:paraId="15856FD2" w14:textId="77777777" w:rsidTr="00421646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3FA7260A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0A6B25E7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4B99C158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649B302C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3093F4B5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71F8CBC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5066DEFD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27</w:t>
                        </w:r>
                      </w:p>
                    </w:tc>
                  </w:tr>
                  <w:tr w:rsidR="00106A0A" w:rsidRPr="00254785" w14:paraId="4150FBCC" w14:textId="77777777" w:rsidTr="00421646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3B1F91F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452ED5C4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30CBACC7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30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10B00957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31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C63072D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E172883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979D0EE" w14:textId="77777777" w:rsidR="00106A0A" w:rsidRPr="00254785" w:rsidRDefault="00106A0A" w:rsidP="00106A0A"/>
                    </w:tc>
                  </w:tr>
                  <w:tr w:rsidR="00106A0A" w:rsidRPr="00254785" w14:paraId="2E44F8F6" w14:textId="77777777" w:rsidTr="00421646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AD8A9EF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4FC1416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59B56CD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35DC2E7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F0AD5E2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DBC2143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554B8DE" w14:textId="77777777" w:rsidR="00106A0A" w:rsidRPr="00254785" w:rsidRDefault="00106A0A" w:rsidP="00106A0A"/>
                    </w:tc>
                  </w:tr>
                </w:tbl>
                <w:p w14:paraId="270FC6D1" w14:textId="77777777" w:rsidR="00223D4D" w:rsidRPr="00254785" w:rsidRDefault="00223D4D" w:rsidP="00223D4D"/>
              </w:tc>
            </w:tr>
          </w:tbl>
          <w:p w14:paraId="0FF50ABC" w14:textId="77777777" w:rsidR="00223D4D" w:rsidRPr="00254785" w:rsidRDefault="00223D4D" w:rsidP="00223D4D"/>
        </w:tc>
        <w:tc>
          <w:tcPr>
            <w:tcW w:w="579" w:type="dxa"/>
          </w:tcPr>
          <w:p w14:paraId="46A998ED" w14:textId="77777777" w:rsidR="00223D4D" w:rsidRPr="00254785" w:rsidRDefault="00223D4D" w:rsidP="00223D4D"/>
        </w:tc>
        <w:tc>
          <w:tcPr>
            <w:tcW w:w="3214" w:type="dxa"/>
          </w:tcPr>
          <w:tbl>
            <w:tblPr>
              <w:tblStyle w:val="Indelingmaand"/>
              <w:tblW w:w="5000" w:type="pct"/>
              <w:tblLayout w:type="fixed"/>
              <w:tblLook w:val="04A0" w:firstRow="1" w:lastRow="0" w:firstColumn="1" w:lastColumn="0" w:noHBand="0" w:noVBand="1"/>
              <w:tblCaption w:val="Indelingstabel maand"/>
            </w:tblPr>
            <w:tblGrid>
              <w:gridCol w:w="3146"/>
            </w:tblGrid>
            <w:tr w:rsidR="00223D4D" w:rsidRPr="00254785" w14:paraId="41726F8D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735C92A3" w14:textId="2C1295D8" w:rsidR="00223D4D" w:rsidRPr="00254785" w:rsidRDefault="00223D4D" w:rsidP="00223D4D">
                  <w:pPr>
                    <w:spacing w:before="48" w:after="48"/>
                  </w:pPr>
                  <w:r w:rsidRPr="00254785">
                    <w:rPr>
                      <w:lang w:bidi="nl-NL"/>
                    </w:rPr>
                    <w:t>Jan 202</w:t>
                  </w:r>
                  <w:r w:rsidR="00677C49">
                    <w:rPr>
                      <w:lang w:bidi="nl-NL"/>
                    </w:rPr>
                    <w:t>7</w:t>
                  </w:r>
                </w:p>
              </w:tc>
            </w:tr>
            <w:tr w:rsidR="00223D4D" w:rsidRPr="00254785" w14:paraId="77C3A50E" w14:textId="77777777" w:rsidTr="00A70674">
              <w:tc>
                <w:tcPr>
                  <w:tcW w:w="5000" w:type="pct"/>
                </w:tcPr>
                <w:tbl>
                  <w:tblPr>
                    <w:tblStyle w:val="Maandtabel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aandtabel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106A0A" w:rsidRPr="00254785" w14:paraId="3D023FDE" w14:textId="77777777" w:rsidTr="00F71409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  <w:tcBorders>
                          <w:bottom w:val="single" w:sz="4" w:space="0" w:color="8A8A8A" w:themeColor="text2" w:themeTint="80"/>
                        </w:tcBorders>
                      </w:tcPr>
                      <w:p w14:paraId="5E2E4345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M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2FD7A01C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E26172D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W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165424B8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351154A0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V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4E85749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1069919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</w:tr>
                  <w:tr w:rsidR="00106A0A" w:rsidRPr="00254785" w14:paraId="5EA598E3" w14:textId="77777777" w:rsidTr="0079227D">
                    <w:tc>
                      <w:tcPr>
                        <w:tcW w:w="448" w:type="dxa"/>
                        <w:tcBorders>
                          <w:top w:val="single" w:sz="4" w:space="0" w:color="8A8A8A" w:themeColor="text2" w:themeTint="80"/>
                          <w:left w:val="single" w:sz="2" w:space="0" w:color="000000" w:themeColor="text1"/>
                          <w:bottom w:val="single" w:sz="8" w:space="0" w:color="auto"/>
                          <w:right w:val="single" w:sz="2" w:space="0" w:color="000000" w:themeColor="text1"/>
                        </w:tcBorders>
                      </w:tcPr>
                      <w:p w14:paraId="1A58F979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26757EB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1A4BEB8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8356559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537DCC44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1C122AB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7FFE6CEC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3</w:t>
                        </w:r>
                      </w:p>
                    </w:tc>
                  </w:tr>
                  <w:tr w:rsidR="00106A0A" w:rsidRPr="00254785" w14:paraId="3F16D085" w14:textId="77777777" w:rsidTr="0079227D">
                    <w:tc>
                      <w:tcPr>
                        <w:tcW w:w="448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</w:tcPr>
                      <w:p w14:paraId="11E71FBF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8" w:space="0" w:color="auto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AB9AFB6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2D050"/>
                      </w:tcPr>
                      <w:p w14:paraId="7096C456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2F714AC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BE0E705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E0B912B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5CCCFD1B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10</w:t>
                        </w:r>
                      </w:p>
                    </w:tc>
                  </w:tr>
                  <w:tr w:rsidR="00106A0A" w:rsidRPr="00254785" w14:paraId="2C873BC5" w14:textId="77777777" w:rsidTr="0079227D">
                    <w:tc>
                      <w:tcPr>
                        <w:tcW w:w="448" w:type="dxa"/>
                        <w:tcBorders>
                          <w:top w:val="single" w:sz="8" w:space="0" w:color="auto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94A64B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00B0F0"/>
                      </w:tcPr>
                      <w:p w14:paraId="6607B279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00B0F0"/>
                      </w:tcPr>
                      <w:p w14:paraId="5056C9E9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C8CD67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20BB559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0638DA5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4E1C3E1A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17</w:t>
                        </w:r>
                      </w:p>
                    </w:tc>
                  </w:tr>
                  <w:tr w:rsidR="00106A0A" w:rsidRPr="00254785" w14:paraId="68DDEF02" w14:textId="77777777" w:rsidTr="0079227D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B0CC39D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3B95014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19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741D446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379666F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35B8479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08F5C8C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58239A29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24</w:t>
                        </w:r>
                      </w:p>
                    </w:tc>
                  </w:tr>
                  <w:tr w:rsidR="00106A0A" w:rsidRPr="00254785" w14:paraId="69C1254E" w14:textId="77777777" w:rsidTr="00421646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52710F2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6C1D8FF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FF0000"/>
                      </w:tcPr>
                      <w:p w14:paraId="35AE9A9C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66E22B3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A35E034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29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0FE7070E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30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2D066799" w14:textId="77777777" w:rsidR="00106A0A" w:rsidRPr="00254785" w:rsidRDefault="00106A0A" w:rsidP="00106A0A">
                        <w:r w:rsidRPr="00254785">
                          <w:rPr>
                            <w:lang w:bidi="nl-NL"/>
                          </w:rPr>
                          <w:t>31</w:t>
                        </w:r>
                      </w:p>
                    </w:tc>
                  </w:tr>
                  <w:tr w:rsidR="00106A0A" w:rsidRPr="00254785" w14:paraId="672183B9" w14:textId="77777777" w:rsidTr="00421646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1C1218A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9307CCE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430C43A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DE4B34C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9BF365C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79559C4" w14:textId="77777777" w:rsidR="00106A0A" w:rsidRPr="00254785" w:rsidRDefault="00106A0A" w:rsidP="00106A0A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7A16EB9" w14:textId="77777777" w:rsidR="00106A0A" w:rsidRPr="00254785" w:rsidRDefault="00106A0A" w:rsidP="00106A0A"/>
                    </w:tc>
                  </w:tr>
                </w:tbl>
                <w:p w14:paraId="0BC74C38" w14:textId="77777777" w:rsidR="00223D4D" w:rsidRPr="00254785" w:rsidRDefault="00223D4D" w:rsidP="00223D4D"/>
              </w:tc>
            </w:tr>
          </w:tbl>
          <w:p w14:paraId="27A00A71" w14:textId="77777777" w:rsidR="00223D4D" w:rsidRPr="00254785" w:rsidRDefault="00223D4D" w:rsidP="00223D4D"/>
        </w:tc>
      </w:tr>
      <w:tr w:rsidR="00223D4D" w:rsidRPr="00254785" w14:paraId="0D71F57B" w14:textId="77777777">
        <w:trPr>
          <w:trHeight w:hRule="exact" w:val="144"/>
        </w:trPr>
        <w:tc>
          <w:tcPr>
            <w:tcW w:w="3214" w:type="dxa"/>
          </w:tcPr>
          <w:p w14:paraId="15DAF6A1" w14:textId="77777777" w:rsidR="00223D4D" w:rsidRPr="00254785" w:rsidRDefault="00223D4D" w:rsidP="00223D4D"/>
        </w:tc>
        <w:tc>
          <w:tcPr>
            <w:tcW w:w="579" w:type="dxa"/>
          </w:tcPr>
          <w:p w14:paraId="0C344958" w14:textId="77777777" w:rsidR="00223D4D" w:rsidRPr="00254785" w:rsidRDefault="00223D4D" w:rsidP="00223D4D"/>
        </w:tc>
        <w:tc>
          <w:tcPr>
            <w:tcW w:w="3214" w:type="dxa"/>
          </w:tcPr>
          <w:p w14:paraId="4CEE7A0D" w14:textId="77777777" w:rsidR="00223D4D" w:rsidRPr="00254785" w:rsidRDefault="00223D4D" w:rsidP="00223D4D"/>
        </w:tc>
        <w:tc>
          <w:tcPr>
            <w:tcW w:w="579" w:type="dxa"/>
          </w:tcPr>
          <w:p w14:paraId="73CD30B1" w14:textId="77777777" w:rsidR="00223D4D" w:rsidRPr="00254785" w:rsidRDefault="00223D4D" w:rsidP="00223D4D"/>
        </w:tc>
        <w:tc>
          <w:tcPr>
            <w:tcW w:w="3214" w:type="dxa"/>
          </w:tcPr>
          <w:p w14:paraId="21D1ECB1" w14:textId="77777777" w:rsidR="00223D4D" w:rsidRPr="00254785" w:rsidRDefault="00223D4D" w:rsidP="00223D4D"/>
        </w:tc>
      </w:tr>
      <w:tr w:rsidR="00223D4D" w:rsidRPr="00254785" w14:paraId="79B03F51" w14:textId="77777777">
        <w:tc>
          <w:tcPr>
            <w:tcW w:w="3214" w:type="dxa"/>
          </w:tcPr>
          <w:tbl>
            <w:tblPr>
              <w:tblStyle w:val="Indelingmaand"/>
              <w:tblW w:w="5000" w:type="pct"/>
              <w:tblLayout w:type="fixed"/>
              <w:tblLook w:val="04A0" w:firstRow="1" w:lastRow="0" w:firstColumn="1" w:lastColumn="0" w:noHBand="0" w:noVBand="1"/>
              <w:tblCaption w:val="Indelingstabel maand"/>
            </w:tblPr>
            <w:tblGrid>
              <w:gridCol w:w="3146"/>
            </w:tblGrid>
            <w:tr w:rsidR="00223D4D" w:rsidRPr="00254785" w14:paraId="1021C98F" w14:textId="77777777" w:rsidTr="004C7C4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  <w:tcBorders>
                    <w:bottom w:val="single" w:sz="2" w:space="0" w:color="000000" w:themeColor="text1"/>
                  </w:tcBorders>
                </w:tcPr>
                <w:p w14:paraId="67E3257B" w14:textId="7DE465B2" w:rsidR="00223D4D" w:rsidRPr="00254785" w:rsidRDefault="00223D4D" w:rsidP="00223D4D">
                  <w:pPr>
                    <w:spacing w:before="48" w:after="48"/>
                  </w:pPr>
                  <w:r w:rsidRPr="00254785">
                    <w:rPr>
                      <w:lang w:bidi="nl-NL"/>
                    </w:rPr>
                    <w:t>Feb 202</w:t>
                  </w:r>
                  <w:r w:rsidR="00677C49">
                    <w:rPr>
                      <w:lang w:bidi="nl-NL"/>
                    </w:rPr>
                    <w:t>7</w:t>
                  </w:r>
                </w:p>
              </w:tc>
            </w:tr>
            <w:tr w:rsidR="00223D4D" w:rsidRPr="00254785" w14:paraId="1A3291E4" w14:textId="77777777" w:rsidTr="004C7C47">
              <w:tc>
                <w:tcPr>
                  <w:tcW w:w="5000" w:type="pct"/>
                  <w:tcBorders>
                    <w:top w:val="single" w:sz="2" w:space="0" w:color="000000" w:themeColor="text1"/>
                    <w:left w:val="single" w:sz="2" w:space="0" w:color="000000" w:themeColor="text1"/>
                    <w:bottom w:val="single" w:sz="2" w:space="0" w:color="000000" w:themeColor="text1"/>
                    <w:right w:val="single" w:sz="2" w:space="0" w:color="000000" w:themeColor="text1"/>
                  </w:tcBorders>
                </w:tcPr>
                <w:tbl>
                  <w:tblPr>
                    <w:tblStyle w:val="Maandtabel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aandtabel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033FFF" w:rsidRPr="00254785" w14:paraId="5C4CE7A2" w14:textId="77777777" w:rsidTr="00C92CF9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B3E3FAC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M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1E1DA9B0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30396A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W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6BB897E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23A9761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V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3723B768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03FD7F6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</w:tr>
                  <w:tr w:rsidR="00033FFF" w:rsidRPr="00254785" w14:paraId="0C70F32B" w14:textId="77777777" w:rsidTr="00C92CF9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D5F280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68EE617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2D050"/>
                      </w:tcPr>
                      <w:p w14:paraId="031DC28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7BC2AB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8BF12A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553CA58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12A62F4A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7</w:t>
                        </w:r>
                      </w:p>
                    </w:tc>
                  </w:tr>
                  <w:tr w:rsidR="00033FFF" w:rsidRPr="00254785" w14:paraId="4660D274" w14:textId="77777777" w:rsidTr="004E1BA4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42D5E7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B8DA44B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00B0F0"/>
                      </w:tcPr>
                      <w:p w14:paraId="43E49967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3DDDB30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12E80F3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5015D32D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70534A93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14</w:t>
                        </w:r>
                      </w:p>
                    </w:tc>
                  </w:tr>
                  <w:tr w:rsidR="00033FFF" w:rsidRPr="00254785" w14:paraId="1FFF30F7" w14:textId="77777777" w:rsidTr="002B3365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B767918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B105619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FF0000"/>
                      </w:tcPr>
                      <w:p w14:paraId="1CC3E8C2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</w:t>
                        </w:r>
                        <w:r w:rsidRPr="002B3365">
                          <w:rPr>
                            <w:shd w:val="clear" w:color="auto" w:fill="FF0000"/>
                            <w:lang w:bidi="nl-NL"/>
                          </w:rPr>
                          <w:t>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2C50EA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CCEFA2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2B5F5E78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04B7F358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21</w:t>
                        </w:r>
                      </w:p>
                    </w:tc>
                  </w:tr>
                  <w:tr w:rsidR="00033FFF" w:rsidRPr="00254785" w14:paraId="3088BE88" w14:textId="77777777" w:rsidTr="00C92CF9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1C063DD6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367F06DF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42376178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61A304D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45FEB567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57821AD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54B9B12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28</w:t>
                        </w:r>
                      </w:p>
                    </w:tc>
                  </w:tr>
                  <w:tr w:rsidR="00033FFF" w:rsidRPr="00254785" w14:paraId="4D39FC44" w14:textId="77777777" w:rsidTr="00C92CF9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9023BB4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5B92921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B6BAE6F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D0F8AD4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84DAAD4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69F4941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7CA0BF7" w14:textId="77777777" w:rsidR="00033FFF" w:rsidRPr="00254785" w:rsidRDefault="00033FFF" w:rsidP="00033FFF"/>
                    </w:tc>
                  </w:tr>
                  <w:tr w:rsidR="00033FFF" w:rsidRPr="00254785" w14:paraId="5E14AA7C" w14:textId="77777777" w:rsidTr="00C92CF9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48F8802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1617D42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40F2039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353FCFA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81CED97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8D3B3EB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CA9EDCD" w14:textId="77777777" w:rsidR="00033FFF" w:rsidRPr="00254785" w:rsidRDefault="00033FFF" w:rsidP="00033FFF"/>
                    </w:tc>
                  </w:tr>
                </w:tbl>
                <w:p w14:paraId="59DD4F28" w14:textId="77777777" w:rsidR="00223D4D" w:rsidRPr="00254785" w:rsidRDefault="00223D4D" w:rsidP="00223D4D"/>
              </w:tc>
            </w:tr>
          </w:tbl>
          <w:p w14:paraId="2113A1EF" w14:textId="77777777" w:rsidR="00223D4D" w:rsidRPr="00254785" w:rsidRDefault="00223D4D" w:rsidP="00223D4D"/>
        </w:tc>
        <w:tc>
          <w:tcPr>
            <w:tcW w:w="579" w:type="dxa"/>
          </w:tcPr>
          <w:p w14:paraId="093819F4" w14:textId="77777777" w:rsidR="00223D4D" w:rsidRPr="00254785" w:rsidRDefault="00223D4D" w:rsidP="00223D4D"/>
        </w:tc>
        <w:tc>
          <w:tcPr>
            <w:tcW w:w="3214" w:type="dxa"/>
          </w:tcPr>
          <w:tbl>
            <w:tblPr>
              <w:tblStyle w:val="Indelingmaand"/>
              <w:tblW w:w="5000" w:type="pct"/>
              <w:tblLayout w:type="fixed"/>
              <w:tblLook w:val="04A0" w:firstRow="1" w:lastRow="0" w:firstColumn="1" w:lastColumn="0" w:noHBand="0" w:noVBand="1"/>
              <w:tblCaption w:val="Indelingstabel maand"/>
            </w:tblPr>
            <w:tblGrid>
              <w:gridCol w:w="3146"/>
            </w:tblGrid>
            <w:tr w:rsidR="00223D4D" w:rsidRPr="00254785" w14:paraId="1DB4815D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48486E19" w14:textId="2E0F21A4" w:rsidR="00223D4D" w:rsidRPr="00254785" w:rsidRDefault="00223D4D" w:rsidP="00223D4D">
                  <w:pPr>
                    <w:spacing w:before="48" w:after="48"/>
                  </w:pPr>
                  <w:r w:rsidRPr="00254785">
                    <w:rPr>
                      <w:lang w:bidi="nl-NL"/>
                    </w:rPr>
                    <w:t>Mrt 202</w:t>
                  </w:r>
                  <w:r w:rsidR="00677C49">
                    <w:rPr>
                      <w:lang w:bidi="nl-NL"/>
                    </w:rPr>
                    <w:t>7</w:t>
                  </w:r>
                </w:p>
              </w:tc>
            </w:tr>
            <w:tr w:rsidR="00223D4D" w:rsidRPr="00254785" w14:paraId="71C7972B" w14:textId="77777777" w:rsidTr="00A70674">
              <w:tc>
                <w:tcPr>
                  <w:tcW w:w="5000" w:type="pct"/>
                </w:tcPr>
                <w:tbl>
                  <w:tblPr>
                    <w:tblStyle w:val="Maandtabel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aandtabel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033FFF" w:rsidRPr="00254785" w14:paraId="3DFE49E0" w14:textId="77777777" w:rsidTr="006C227F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30D37CD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M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3C6821F6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01EBB183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W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4A05AB9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5694476D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V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1184F858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3537EFFB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</w:tr>
                  <w:tr w:rsidR="00033FFF" w:rsidRPr="00254785" w14:paraId="4214E6CE" w14:textId="77777777" w:rsidTr="002B3365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F64DA1C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B1045C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2D050"/>
                      </w:tcPr>
                      <w:p w14:paraId="7A52BD4F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33578DC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56A5ED2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1CC4826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9CB29F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7</w:t>
                        </w:r>
                      </w:p>
                    </w:tc>
                  </w:tr>
                  <w:tr w:rsidR="00033FFF" w:rsidRPr="00254785" w14:paraId="0C528537" w14:textId="77777777" w:rsidTr="008604A2">
                    <w:trPr>
                      <w:trHeight w:val="345"/>
                    </w:trPr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6E74806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00B0F0"/>
                      </w:tcPr>
                      <w:p w14:paraId="61C2EA3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4" w:space="0" w:color="FFC000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0D9F35B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00B0F0"/>
                      </w:tcPr>
                      <w:p w14:paraId="2FDD68A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C03C19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1726237C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2D2C01EC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14</w:t>
                        </w:r>
                      </w:p>
                    </w:tc>
                  </w:tr>
                  <w:tr w:rsidR="00033FFF" w:rsidRPr="00254785" w14:paraId="4D0D3851" w14:textId="77777777" w:rsidTr="0079227D">
                    <w:trPr>
                      <w:trHeight w:val="315"/>
                    </w:trPr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bottom w:val="single" w:sz="2" w:space="0" w:color="000000" w:themeColor="text1"/>
                        </w:tcBorders>
                      </w:tcPr>
                      <w:p w14:paraId="54CD5796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bottom w:val="single" w:sz="2" w:space="0" w:color="000000" w:themeColor="text1"/>
                          <w:right w:val="single" w:sz="24" w:space="0" w:color="FFC000"/>
                        </w:tcBorders>
                      </w:tcPr>
                      <w:p w14:paraId="64A5EFB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4" w:space="0" w:color="FFC000"/>
                          <w:left w:val="single" w:sz="24" w:space="0" w:color="FFC000"/>
                          <w:bottom w:val="single" w:sz="24" w:space="0" w:color="FFC000"/>
                          <w:right w:val="single" w:sz="24" w:space="0" w:color="FFC000"/>
                        </w:tcBorders>
                      </w:tcPr>
                      <w:p w14:paraId="4CE9C0E7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4" w:space="0" w:color="FFC000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E9A491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FF1E146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D5C1AF0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1182413B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21</w:t>
                        </w:r>
                      </w:p>
                    </w:tc>
                  </w:tr>
                  <w:tr w:rsidR="00033FFF" w:rsidRPr="00254785" w14:paraId="6B770BAE" w14:textId="77777777" w:rsidTr="002B3365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F366AFF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5B37DDF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4" w:space="0" w:color="FFC000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FF0000"/>
                      </w:tcPr>
                      <w:p w14:paraId="41F0A78F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858E0BB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14B2403A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15569FD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73E48A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28</w:t>
                        </w:r>
                      </w:p>
                    </w:tc>
                  </w:tr>
                  <w:tr w:rsidR="00033FFF" w:rsidRPr="00254785" w14:paraId="77EF8506" w14:textId="77777777" w:rsidTr="002B3365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5108158F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E2FF8D3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30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2D050"/>
                      </w:tcPr>
                      <w:p w14:paraId="5169836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31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7E1FA13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343A2F1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4CEAA94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772BDFE" w14:textId="77777777" w:rsidR="00033FFF" w:rsidRPr="00254785" w:rsidRDefault="00033FFF" w:rsidP="00033FFF"/>
                    </w:tc>
                  </w:tr>
                  <w:tr w:rsidR="00033FFF" w:rsidRPr="00254785" w14:paraId="39DC7FFB" w14:textId="77777777" w:rsidTr="006C227F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ACF2985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878B459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9AB9CCB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7AABEC9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C65F0DA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DD587C7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3C6BA0E" w14:textId="77777777" w:rsidR="00033FFF" w:rsidRPr="00254785" w:rsidRDefault="00033FFF" w:rsidP="00033FFF"/>
                    </w:tc>
                  </w:tr>
                </w:tbl>
                <w:p w14:paraId="5B26924E" w14:textId="77777777" w:rsidR="00223D4D" w:rsidRPr="00254785" w:rsidRDefault="00223D4D" w:rsidP="00223D4D"/>
              </w:tc>
            </w:tr>
          </w:tbl>
          <w:p w14:paraId="10FF4EDA" w14:textId="77777777" w:rsidR="00223D4D" w:rsidRPr="00254785" w:rsidRDefault="00223D4D" w:rsidP="00223D4D"/>
        </w:tc>
        <w:tc>
          <w:tcPr>
            <w:tcW w:w="579" w:type="dxa"/>
          </w:tcPr>
          <w:p w14:paraId="2D80A8FC" w14:textId="77777777" w:rsidR="00223D4D" w:rsidRPr="00254785" w:rsidRDefault="00223D4D" w:rsidP="00223D4D"/>
        </w:tc>
        <w:tc>
          <w:tcPr>
            <w:tcW w:w="3214" w:type="dxa"/>
          </w:tcPr>
          <w:tbl>
            <w:tblPr>
              <w:tblStyle w:val="Indelingmaand"/>
              <w:tblW w:w="5000" w:type="pct"/>
              <w:tblLayout w:type="fixed"/>
              <w:tblLook w:val="04A0" w:firstRow="1" w:lastRow="0" w:firstColumn="1" w:lastColumn="0" w:noHBand="0" w:noVBand="1"/>
              <w:tblCaption w:val="Indelingstabel maand"/>
            </w:tblPr>
            <w:tblGrid>
              <w:gridCol w:w="3146"/>
            </w:tblGrid>
            <w:tr w:rsidR="00223D4D" w:rsidRPr="00254785" w14:paraId="0AB0DCFB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3BDF9055" w14:textId="77725B73" w:rsidR="00223D4D" w:rsidRPr="00254785" w:rsidRDefault="00223D4D" w:rsidP="00223D4D">
                  <w:pPr>
                    <w:spacing w:before="48" w:after="48"/>
                  </w:pPr>
                  <w:r w:rsidRPr="00254785">
                    <w:rPr>
                      <w:lang w:bidi="nl-NL"/>
                    </w:rPr>
                    <w:t>Apr 202</w:t>
                  </w:r>
                  <w:r w:rsidR="00677C49">
                    <w:rPr>
                      <w:lang w:bidi="nl-NL"/>
                    </w:rPr>
                    <w:t>7</w:t>
                  </w:r>
                </w:p>
              </w:tc>
            </w:tr>
            <w:tr w:rsidR="00223D4D" w:rsidRPr="00254785" w14:paraId="78FABFC9" w14:textId="77777777" w:rsidTr="00A70674">
              <w:tc>
                <w:tcPr>
                  <w:tcW w:w="5000" w:type="pct"/>
                </w:tcPr>
                <w:tbl>
                  <w:tblPr>
                    <w:tblStyle w:val="Maandtabel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aandtabel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033FFF" w:rsidRPr="00254785" w14:paraId="08C54C60" w14:textId="77777777" w:rsidTr="006C227F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3E1A435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M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1095C58F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5CC8C2D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W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1CE754F3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1B2B382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V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6F9D7C22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07B01293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</w:tr>
                  <w:tr w:rsidR="00033FFF" w:rsidRPr="00254785" w14:paraId="19BBB1B7" w14:textId="77777777" w:rsidTr="006C227F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40FB07B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8F21B9A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B19B046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38C3249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47217F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780DA1A9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DFFCF2C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4</w:t>
                        </w:r>
                      </w:p>
                    </w:tc>
                  </w:tr>
                  <w:tr w:rsidR="00033FFF" w:rsidRPr="00254785" w14:paraId="28E4DA5A" w14:textId="77777777" w:rsidTr="002B3365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09D6E1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294E2BC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00B0F0"/>
                      </w:tcPr>
                      <w:p w14:paraId="64CB2E98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1C7776D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C3D744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1CA1AB6C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0139FE7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11</w:t>
                        </w:r>
                      </w:p>
                    </w:tc>
                  </w:tr>
                  <w:tr w:rsidR="00033FFF" w:rsidRPr="00254785" w14:paraId="3BACE836" w14:textId="77777777" w:rsidTr="002B3365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E997979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0D606F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DD4FDAD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F14C38A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A9E8257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7DFB0B29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22E80FA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18</w:t>
                        </w:r>
                      </w:p>
                    </w:tc>
                  </w:tr>
                  <w:tr w:rsidR="00033FFF" w:rsidRPr="00254785" w14:paraId="7B74CD98" w14:textId="77777777" w:rsidTr="006C227F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3552D17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5AFC48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FF0000"/>
                      </w:tcPr>
                      <w:p w14:paraId="6312CADA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2FCF14C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CC1E43A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555D42F6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75DEB28D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25</w:t>
                        </w:r>
                      </w:p>
                    </w:tc>
                  </w:tr>
                  <w:tr w:rsidR="00033FFF" w:rsidRPr="00254785" w14:paraId="47A27444" w14:textId="77777777" w:rsidTr="006C227F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4B00428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6404BD5C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24E1527B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73260D46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15D83968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30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31F11BE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9F85A05" w14:textId="77777777" w:rsidR="00033FFF" w:rsidRPr="00254785" w:rsidRDefault="00033FFF" w:rsidP="00033FFF"/>
                    </w:tc>
                  </w:tr>
                  <w:tr w:rsidR="00033FFF" w:rsidRPr="00254785" w14:paraId="5E5EB651" w14:textId="77777777" w:rsidTr="006C227F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E5337AF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98C0C65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CC42DAC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D18F50D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17DDE32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4C2025A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1E0F688" w14:textId="77777777" w:rsidR="00033FFF" w:rsidRPr="00254785" w:rsidRDefault="00033FFF" w:rsidP="00033FFF"/>
                    </w:tc>
                  </w:tr>
                </w:tbl>
                <w:p w14:paraId="72852574" w14:textId="77777777" w:rsidR="00223D4D" w:rsidRPr="00254785" w:rsidRDefault="00223D4D" w:rsidP="00223D4D"/>
              </w:tc>
            </w:tr>
          </w:tbl>
          <w:p w14:paraId="469C6A8B" w14:textId="77777777" w:rsidR="00223D4D" w:rsidRPr="00254785" w:rsidRDefault="00223D4D" w:rsidP="00223D4D"/>
        </w:tc>
      </w:tr>
      <w:tr w:rsidR="00223D4D" w:rsidRPr="00254785" w14:paraId="12BFBE7B" w14:textId="77777777">
        <w:trPr>
          <w:trHeight w:hRule="exact" w:val="144"/>
        </w:trPr>
        <w:tc>
          <w:tcPr>
            <w:tcW w:w="3214" w:type="dxa"/>
          </w:tcPr>
          <w:p w14:paraId="797A0B0C" w14:textId="77777777" w:rsidR="00223D4D" w:rsidRPr="00254785" w:rsidRDefault="00223D4D" w:rsidP="00223D4D"/>
        </w:tc>
        <w:tc>
          <w:tcPr>
            <w:tcW w:w="579" w:type="dxa"/>
          </w:tcPr>
          <w:p w14:paraId="5A06B8AE" w14:textId="77777777" w:rsidR="00223D4D" w:rsidRPr="00254785" w:rsidRDefault="00223D4D" w:rsidP="00223D4D"/>
        </w:tc>
        <w:tc>
          <w:tcPr>
            <w:tcW w:w="3214" w:type="dxa"/>
          </w:tcPr>
          <w:p w14:paraId="4EE7C5A6" w14:textId="77777777" w:rsidR="00223D4D" w:rsidRPr="00254785" w:rsidRDefault="00223D4D" w:rsidP="00223D4D"/>
        </w:tc>
        <w:tc>
          <w:tcPr>
            <w:tcW w:w="579" w:type="dxa"/>
          </w:tcPr>
          <w:p w14:paraId="2C96545D" w14:textId="77777777" w:rsidR="00223D4D" w:rsidRPr="00254785" w:rsidRDefault="00223D4D" w:rsidP="00223D4D"/>
        </w:tc>
        <w:tc>
          <w:tcPr>
            <w:tcW w:w="3214" w:type="dxa"/>
          </w:tcPr>
          <w:p w14:paraId="1E2F2C35" w14:textId="77777777" w:rsidR="00223D4D" w:rsidRPr="00254785" w:rsidRDefault="00223D4D" w:rsidP="00223D4D"/>
        </w:tc>
      </w:tr>
      <w:tr w:rsidR="00223D4D" w:rsidRPr="00254785" w14:paraId="664A75E5" w14:textId="77777777">
        <w:tc>
          <w:tcPr>
            <w:tcW w:w="3214" w:type="dxa"/>
          </w:tcPr>
          <w:tbl>
            <w:tblPr>
              <w:tblStyle w:val="Indelingmaand"/>
              <w:tblW w:w="5000" w:type="pct"/>
              <w:tblLayout w:type="fixed"/>
              <w:tblLook w:val="04A0" w:firstRow="1" w:lastRow="0" w:firstColumn="1" w:lastColumn="0" w:noHBand="0" w:noVBand="1"/>
              <w:tblCaption w:val="Indelingstabel maand"/>
            </w:tblPr>
            <w:tblGrid>
              <w:gridCol w:w="3146"/>
            </w:tblGrid>
            <w:tr w:rsidR="00223D4D" w:rsidRPr="00254785" w14:paraId="1DAB054B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60FB2443" w14:textId="0AF70762" w:rsidR="00223D4D" w:rsidRPr="00254785" w:rsidRDefault="00223D4D" w:rsidP="00223D4D">
                  <w:pPr>
                    <w:spacing w:before="48" w:after="48"/>
                  </w:pPr>
                  <w:r w:rsidRPr="00254785">
                    <w:rPr>
                      <w:lang w:bidi="nl-NL"/>
                    </w:rPr>
                    <w:t>Mei 202</w:t>
                  </w:r>
                  <w:r w:rsidR="00677C49">
                    <w:rPr>
                      <w:lang w:bidi="nl-NL"/>
                    </w:rPr>
                    <w:t>7</w:t>
                  </w:r>
                </w:p>
              </w:tc>
            </w:tr>
            <w:tr w:rsidR="00223D4D" w:rsidRPr="00254785" w14:paraId="53AC09A8" w14:textId="77777777" w:rsidTr="00A70674">
              <w:tc>
                <w:tcPr>
                  <w:tcW w:w="5000" w:type="pct"/>
                </w:tcPr>
                <w:tbl>
                  <w:tblPr>
                    <w:tblStyle w:val="Maandtabel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aandtabel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033FFF" w:rsidRPr="00254785" w14:paraId="600F6061" w14:textId="77777777" w:rsidTr="0075300A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44F6D7C0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M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4CBFC1DB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37CD7FB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W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1776A7D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3E113C5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V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3645BF83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2CD0C48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</w:tr>
                  <w:tr w:rsidR="00033FFF" w:rsidRPr="00254785" w14:paraId="04ADF761" w14:textId="77777777" w:rsidTr="0075300A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8F14912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B8D1D97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FB512D5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0A03B4B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E0F4B6B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4BCD10ED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150F3D43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</w:t>
                        </w:r>
                      </w:p>
                    </w:tc>
                  </w:tr>
                  <w:tr w:rsidR="00033FFF" w:rsidRPr="00254785" w14:paraId="1E4B1114" w14:textId="77777777" w:rsidTr="0075300A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0F7F50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37F7DC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2D0A427F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7DA5C2DF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B31E2D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23D744D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1479C36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9</w:t>
                        </w:r>
                      </w:p>
                    </w:tc>
                  </w:tr>
                  <w:tr w:rsidR="00033FFF" w:rsidRPr="00254785" w14:paraId="1C6C186F" w14:textId="77777777" w:rsidTr="0079227D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0DAF5FF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B1C0749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2D050"/>
                      </w:tcPr>
                      <w:p w14:paraId="6D50589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E631688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A64477A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74171EFC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60C999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16</w:t>
                        </w:r>
                      </w:p>
                    </w:tc>
                  </w:tr>
                  <w:tr w:rsidR="00033FFF" w:rsidRPr="00254785" w14:paraId="11A5D985" w14:textId="77777777" w:rsidTr="008604A2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79F21C1C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00B0F0"/>
                      </w:tcPr>
                      <w:p w14:paraId="582D4A7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00B0F0"/>
                      </w:tcPr>
                      <w:p w14:paraId="5C8DBD0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4995F3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AE6276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7A83831F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224A2623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23</w:t>
                        </w:r>
                      </w:p>
                    </w:tc>
                  </w:tr>
                  <w:tr w:rsidR="00033FFF" w:rsidRPr="00254785" w14:paraId="40A6913B" w14:textId="77777777" w:rsidTr="0075300A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2967DC3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2636F6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FF0000"/>
                      </w:tcPr>
                      <w:p w14:paraId="3BB52918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FF6486D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6454BC0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7B77C988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D7B5CD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30</w:t>
                        </w:r>
                      </w:p>
                    </w:tc>
                  </w:tr>
                  <w:tr w:rsidR="00033FFF" w:rsidRPr="00254785" w14:paraId="74BF1ED7" w14:textId="77777777" w:rsidTr="0075300A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11E637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31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5D9CC2E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F7ACA4A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4AF60F6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7277C4E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0D8AC5B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358E7BD" w14:textId="77777777" w:rsidR="00033FFF" w:rsidRPr="00254785" w:rsidRDefault="00033FFF" w:rsidP="00033FFF"/>
                    </w:tc>
                  </w:tr>
                </w:tbl>
                <w:p w14:paraId="630F0E7F" w14:textId="77777777" w:rsidR="00223D4D" w:rsidRPr="00254785" w:rsidRDefault="00223D4D" w:rsidP="00223D4D"/>
              </w:tc>
            </w:tr>
          </w:tbl>
          <w:p w14:paraId="09FB64FA" w14:textId="77777777" w:rsidR="00223D4D" w:rsidRPr="00254785" w:rsidRDefault="00223D4D" w:rsidP="00223D4D"/>
        </w:tc>
        <w:tc>
          <w:tcPr>
            <w:tcW w:w="579" w:type="dxa"/>
          </w:tcPr>
          <w:p w14:paraId="0C5D705D" w14:textId="77777777" w:rsidR="00223D4D" w:rsidRPr="00254785" w:rsidRDefault="00223D4D" w:rsidP="00223D4D"/>
        </w:tc>
        <w:tc>
          <w:tcPr>
            <w:tcW w:w="3214" w:type="dxa"/>
          </w:tcPr>
          <w:tbl>
            <w:tblPr>
              <w:tblStyle w:val="Indelingmaand"/>
              <w:tblW w:w="5000" w:type="pct"/>
              <w:tblLayout w:type="fixed"/>
              <w:tblLook w:val="04A0" w:firstRow="1" w:lastRow="0" w:firstColumn="1" w:lastColumn="0" w:noHBand="0" w:noVBand="1"/>
              <w:tblCaption w:val="Indelingstabel maand"/>
            </w:tblPr>
            <w:tblGrid>
              <w:gridCol w:w="3146"/>
            </w:tblGrid>
            <w:tr w:rsidR="00223D4D" w:rsidRPr="00254785" w14:paraId="2905E2E2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77AC5355" w14:textId="39784B14" w:rsidR="00223D4D" w:rsidRPr="00254785" w:rsidRDefault="00223D4D" w:rsidP="00223D4D">
                  <w:pPr>
                    <w:spacing w:before="48" w:after="48"/>
                  </w:pPr>
                  <w:r w:rsidRPr="00254785">
                    <w:rPr>
                      <w:lang w:bidi="nl-NL"/>
                    </w:rPr>
                    <w:t>Jun 202</w:t>
                  </w:r>
                  <w:r w:rsidR="00677C49">
                    <w:rPr>
                      <w:lang w:bidi="nl-NL"/>
                    </w:rPr>
                    <w:t>7</w:t>
                  </w:r>
                </w:p>
              </w:tc>
            </w:tr>
            <w:tr w:rsidR="00223D4D" w:rsidRPr="00254785" w14:paraId="3D387B1D" w14:textId="77777777" w:rsidTr="00A70674">
              <w:tc>
                <w:tcPr>
                  <w:tcW w:w="5000" w:type="pct"/>
                </w:tcPr>
                <w:tbl>
                  <w:tblPr>
                    <w:tblStyle w:val="Maandtabel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aandtabel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033FFF" w:rsidRPr="00254785" w14:paraId="4EBF3DCA" w14:textId="77777777" w:rsidTr="004C7C47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61DDCD7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M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151F63FC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04B7EA7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W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1B46D12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06D2315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V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48BA9EBB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3A684F8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</w:tr>
                  <w:tr w:rsidR="00033FFF" w:rsidRPr="00254785" w14:paraId="2A5C360D" w14:textId="77777777" w:rsidTr="004C7C47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9B24920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7AC02D3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2D050"/>
                      </w:tcPr>
                      <w:p w14:paraId="4CF54D5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9A3EF2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11A4CAA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08FBD0BB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F834789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6</w:t>
                        </w:r>
                      </w:p>
                    </w:tc>
                  </w:tr>
                  <w:tr w:rsidR="00033FFF" w:rsidRPr="00254785" w14:paraId="3B9B8D10" w14:textId="77777777" w:rsidTr="004C7C47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E925E0D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02EDD9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00B0F0"/>
                      </w:tcPr>
                      <w:p w14:paraId="60F77432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0317E8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5D0BFA3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4454B6F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00FB168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13</w:t>
                        </w:r>
                      </w:p>
                    </w:tc>
                  </w:tr>
                  <w:tr w:rsidR="00033FFF" w:rsidRPr="00254785" w14:paraId="20FEF958" w14:textId="77777777" w:rsidTr="004C7C47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97F60C0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6AF8510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6906C17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D8F677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180905A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7C2EA3E9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24530BF8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20</w:t>
                        </w:r>
                      </w:p>
                    </w:tc>
                  </w:tr>
                  <w:tr w:rsidR="00033FFF" w:rsidRPr="00254785" w14:paraId="68EFA184" w14:textId="77777777" w:rsidTr="0079227D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0B06D0C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B545B86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FF0000"/>
                      </w:tcPr>
                      <w:p w14:paraId="2E47E86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7AB0D76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8302623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0A33BE0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7E0D8D38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27</w:t>
                        </w:r>
                      </w:p>
                    </w:tc>
                  </w:tr>
                  <w:tr w:rsidR="00033FFF" w:rsidRPr="00254785" w14:paraId="5E928CC2" w14:textId="77777777" w:rsidTr="004C7C47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C142EAD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D4F8800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00B0F0"/>
                      </w:tcPr>
                      <w:p w14:paraId="2F214A1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30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B23D88E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93779A8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042F31C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3751AD1" w14:textId="77777777" w:rsidR="00033FFF" w:rsidRPr="00254785" w:rsidRDefault="00033FFF" w:rsidP="00033FFF"/>
                    </w:tc>
                  </w:tr>
                  <w:tr w:rsidR="00033FFF" w:rsidRPr="00254785" w14:paraId="63E349D1" w14:textId="77777777" w:rsidTr="004C7C47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72EC59E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86021C2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AFBBD69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69E25E1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C20268B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58737B5C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1506298" w14:textId="77777777" w:rsidR="00033FFF" w:rsidRPr="00254785" w:rsidRDefault="00033FFF" w:rsidP="00033FFF"/>
                    </w:tc>
                  </w:tr>
                </w:tbl>
                <w:p w14:paraId="2193C6A5" w14:textId="77777777" w:rsidR="00223D4D" w:rsidRPr="00254785" w:rsidRDefault="00223D4D" w:rsidP="00223D4D"/>
              </w:tc>
            </w:tr>
          </w:tbl>
          <w:p w14:paraId="3AD7D2D7" w14:textId="77777777" w:rsidR="00223D4D" w:rsidRPr="00254785" w:rsidRDefault="00223D4D" w:rsidP="00223D4D"/>
        </w:tc>
        <w:tc>
          <w:tcPr>
            <w:tcW w:w="579" w:type="dxa"/>
          </w:tcPr>
          <w:p w14:paraId="04C04AA4" w14:textId="77777777" w:rsidR="00223D4D" w:rsidRPr="00254785" w:rsidRDefault="00223D4D" w:rsidP="00223D4D"/>
        </w:tc>
        <w:tc>
          <w:tcPr>
            <w:tcW w:w="3214" w:type="dxa"/>
          </w:tcPr>
          <w:tbl>
            <w:tblPr>
              <w:tblStyle w:val="Indelingmaand"/>
              <w:tblW w:w="5000" w:type="pct"/>
              <w:tblLayout w:type="fixed"/>
              <w:tblLook w:val="04A0" w:firstRow="1" w:lastRow="0" w:firstColumn="1" w:lastColumn="0" w:noHBand="0" w:noVBand="1"/>
              <w:tblCaption w:val="Indelingstabel maand"/>
            </w:tblPr>
            <w:tblGrid>
              <w:gridCol w:w="3146"/>
            </w:tblGrid>
            <w:tr w:rsidR="00223D4D" w:rsidRPr="00254785" w14:paraId="66C2DB23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5FFC2275" w14:textId="2A8D7B81" w:rsidR="00223D4D" w:rsidRPr="00254785" w:rsidRDefault="00223D4D" w:rsidP="00223D4D">
                  <w:pPr>
                    <w:spacing w:before="48" w:after="48"/>
                  </w:pPr>
                  <w:r w:rsidRPr="00254785">
                    <w:rPr>
                      <w:lang w:bidi="nl-NL"/>
                    </w:rPr>
                    <w:t>Jul 202</w:t>
                  </w:r>
                  <w:r w:rsidR="00677C49">
                    <w:rPr>
                      <w:lang w:bidi="nl-NL"/>
                    </w:rPr>
                    <w:t>7</w:t>
                  </w:r>
                </w:p>
              </w:tc>
            </w:tr>
            <w:tr w:rsidR="00223D4D" w:rsidRPr="00254785" w14:paraId="03D4285E" w14:textId="77777777" w:rsidTr="00A70674">
              <w:tc>
                <w:tcPr>
                  <w:tcW w:w="5000" w:type="pct"/>
                </w:tcPr>
                <w:tbl>
                  <w:tblPr>
                    <w:tblStyle w:val="Maandtabel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aandtabel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033FFF" w:rsidRPr="00254785" w14:paraId="0B70D092" w14:textId="77777777" w:rsidTr="004C7C47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5C5DB87C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M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127B6709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232C6CA8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W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7A513F32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D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19F25D06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V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01E76C66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single" w:sz="2" w:space="0" w:color="000000" w:themeColor="text1"/>
                        </w:tcBorders>
                      </w:tcPr>
                      <w:p w14:paraId="263647E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Z</w:t>
                        </w:r>
                      </w:p>
                    </w:tc>
                  </w:tr>
                  <w:tr w:rsidR="00033FFF" w:rsidRPr="00254785" w14:paraId="51B2125D" w14:textId="77777777" w:rsidTr="004C7C47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1FE3A40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10D4820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4594A0CF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1EA03FB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9A7ABC5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70757A82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65E9B42D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4</w:t>
                        </w:r>
                      </w:p>
                    </w:tc>
                  </w:tr>
                  <w:tr w:rsidR="00033FFF" w:rsidRPr="00254785" w14:paraId="23DCA9C6" w14:textId="77777777" w:rsidTr="0079227D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77768D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7AFD6E32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779648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3713871C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33309C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5809D6A7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0C7C9E96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11</w:t>
                        </w:r>
                      </w:p>
                    </w:tc>
                  </w:tr>
                  <w:tr w:rsidR="00033FFF" w:rsidRPr="00254785" w14:paraId="269BF5B7" w14:textId="77777777" w:rsidTr="004C7C47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369DD2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F5530C6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FF0000"/>
                      </w:tcPr>
                      <w:p w14:paraId="323D0A73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AC6B49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15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40BFF3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3B4BD27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66D5795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18</w:t>
                        </w:r>
                      </w:p>
                    </w:tc>
                  </w:tr>
                  <w:tr w:rsidR="00033FFF" w:rsidRPr="00254785" w14:paraId="20DCCBE4" w14:textId="77777777" w:rsidTr="004C7C47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482E266D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19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2D84FF3D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62408041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5F852730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22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123D33A8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23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50F377FE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24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274F1B73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25</w:t>
                        </w:r>
                      </w:p>
                    </w:tc>
                  </w:tr>
                  <w:tr w:rsidR="00033FFF" w:rsidRPr="00254785" w14:paraId="2F09A282" w14:textId="77777777" w:rsidTr="004C7C47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5186BDBF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392A3303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27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22F3BFC6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28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7C10E5EB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29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C4C4C4" w:themeFill="text2" w:themeFillTint="40"/>
                      </w:tcPr>
                      <w:p w14:paraId="2F516427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30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  <w:shd w:val="clear" w:color="auto" w:fill="9CBAD2" w:themeFill="accent1" w:themeFillTint="66"/>
                      </w:tcPr>
                      <w:p w14:paraId="607C08B4" w14:textId="77777777" w:rsidR="00033FFF" w:rsidRPr="00254785" w:rsidRDefault="00033FFF" w:rsidP="00033FFF">
                        <w:r w:rsidRPr="00254785">
                          <w:rPr>
                            <w:lang w:bidi="nl-NL"/>
                          </w:rPr>
                          <w:t>31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166C7BF" w14:textId="77777777" w:rsidR="00033FFF" w:rsidRPr="00254785" w:rsidRDefault="00033FFF" w:rsidP="00033FFF"/>
                    </w:tc>
                  </w:tr>
                  <w:tr w:rsidR="00033FFF" w:rsidRPr="00254785" w14:paraId="2BA10BC1" w14:textId="77777777" w:rsidTr="004C7C47"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1FAC30F1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BDE4D9E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A54657E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2C64400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6B2B9ACD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02DE8C68" w14:textId="77777777" w:rsidR="00033FFF" w:rsidRPr="00254785" w:rsidRDefault="00033FFF" w:rsidP="00033FFF"/>
                    </w:tc>
                    <w:tc>
                      <w:tcPr>
                        <w:tcW w:w="448" w:type="dxa"/>
                        <w:tcBorders>
                          <w:top w:val="single" w:sz="2" w:space="0" w:color="000000" w:themeColor="text1"/>
                          <w:left w:val="single" w:sz="2" w:space="0" w:color="000000" w:themeColor="text1"/>
                          <w:bottom w:val="single" w:sz="2" w:space="0" w:color="000000" w:themeColor="text1"/>
                          <w:right w:val="single" w:sz="2" w:space="0" w:color="000000" w:themeColor="text1"/>
                        </w:tcBorders>
                      </w:tcPr>
                      <w:p w14:paraId="2EBD34D8" w14:textId="77777777" w:rsidR="00033FFF" w:rsidRPr="00254785" w:rsidRDefault="00033FFF" w:rsidP="00033FFF"/>
                    </w:tc>
                  </w:tr>
                </w:tbl>
                <w:p w14:paraId="5C4CA7F4" w14:textId="77777777" w:rsidR="00223D4D" w:rsidRPr="00254785" w:rsidRDefault="00223D4D" w:rsidP="00223D4D"/>
              </w:tc>
            </w:tr>
          </w:tbl>
          <w:p w14:paraId="7D1D40C3" w14:textId="77777777" w:rsidR="00223D4D" w:rsidRPr="00254785" w:rsidRDefault="00223D4D" w:rsidP="00223D4D"/>
        </w:tc>
      </w:tr>
    </w:tbl>
    <w:p w14:paraId="60C1091C" w14:textId="77777777" w:rsidR="001535D1" w:rsidRDefault="001535D1" w:rsidP="001535D1">
      <w:pPr>
        <w:rPr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9389"/>
      </w:tblGrid>
      <w:tr w:rsidR="001535D1" w14:paraId="6DCBDA76" w14:textId="77777777" w:rsidTr="00A15516">
        <w:tc>
          <w:tcPr>
            <w:tcW w:w="1413" w:type="dxa"/>
            <w:shd w:val="clear" w:color="auto" w:fill="92D050"/>
          </w:tcPr>
          <w:p w14:paraId="6887726D" w14:textId="77777777" w:rsidR="001535D1" w:rsidRDefault="001535D1" w:rsidP="00A15516">
            <w:pPr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9389" w:type="dxa"/>
          </w:tcPr>
          <w:p w14:paraId="2F3DB815" w14:textId="77777777" w:rsidR="001535D1" w:rsidRDefault="001535D1" w:rsidP="00A1551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Inspraak- en presentaties</w:t>
            </w:r>
          </w:p>
        </w:tc>
      </w:tr>
      <w:tr w:rsidR="001535D1" w14:paraId="775878CB" w14:textId="77777777" w:rsidTr="00A15516">
        <w:tc>
          <w:tcPr>
            <w:tcW w:w="1413" w:type="dxa"/>
            <w:shd w:val="clear" w:color="auto" w:fill="00B0F0"/>
          </w:tcPr>
          <w:p w14:paraId="4088E318" w14:textId="77777777" w:rsidR="001535D1" w:rsidRDefault="001535D1" w:rsidP="00A15516">
            <w:pPr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9389" w:type="dxa"/>
          </w:tcPr>
          <w:p w14:paraId="5E7CDDDE" w14:textId="77777777" w:rsidR="001535D1" w:rsidRDefault="001535D1" w:rsidP="00A1551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Commissievergaderingen</w:t>
            </w:r>
          </w:p>
        </w:tc>
      </w:tr>
      <w:tr w:rsidR="001535D1" w14:paraId="5DA727C0" w14:textId="77777777" w:rsidTr="00A15516">
        <w:trPr>
          <w:trHeight w:val="376"/>
        </w:trPr>
        <w:tc>
          <w:tcPr>
            <w:tcW w:w="1413" w:type="dxa"/>
            <w:shd w:val="clear" w:color="auto" w:fill="FF0000"/>
          </w:tcPr>
          <w:p w14:paraId="181EFA36" w14:textId="77777777" w:rsidR="001535D1" w:rsidRDefault="001535D1" w:rsidP="00A15516">
            <w:pPr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9389" w:type="dxa"/>
          </w:tcPr>
          <w:p w14:paraId="7771A3D5" w14:textId="77777777" w:rsidR="001535D1" w:rsidRDefault="001535D1" w:rsidP="00A1551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Raadsvergaderingen</w:t>
            </w:r>
          </w:p>
        </w:tc>
      </w:tr>
      <w:tr w:rsidR="001535D1" w14:paraId="5ED14C8A" w14:textId="77777777" w:rsidTr="00A15516">
        <w:tc>
          <w:tcPr>
            <w:tcW w:w="1413" w:type="dxa"/>
            <w:shd w:val="clear" w:color="auto" w:fill="C4C4C4" w:themeFill="text2" w:themeFillTint="40"/>
          </w:tcPr>
          <w:p w14:paraId="0C4D4910" w14:textId="77777777" w:rsidR="001535D1" w:rsidRDefault="001535D1" w:rsidP="00A15516">
            <w:pPr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9389" w:type="dxa"/>
          </w:tcPr>
          <w:p w14:paraId="0BF8B1FF" w14:textId="77777777" w:rsidR="001535D1" w:rsidRDefault="001535D1" w:rsidP="00A1551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Schoolvakanties, feestdagen en andere bijzondere dagen</w:t>
            </w:r>
          </w:p>
        </w:tc>
      </w:tr>
      <w:tr w:rsidR="0091362D" w14:paraId="004D9C8D" w14:textId="77777777" w:rsidTr="00D7634E">
        <w:tc>
          <w:tcPr>
            <w:tcW w:w="1413" w:type="dxa"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single" w:sz="24" w:space="0" w:color="FFC000"/>
            </w:tcBorders>
          </w:tcPr>
          <w:p w14:paraId="4FE98A5B" w14:textId="77777777" w:rsidR="0091362D" w:rsidRDefault="0091362D" w:rsidP="00592414">
            <w:pPr>
              <w:spacing w:before="40" w:after="40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9389" w:type="dxa"/>
            <w:tcBorders>
              <w:left w:val="single" w:sz="24" w:space="0" w:color="FFC000"/>
            </w:tcBorders>
          </w:tcPr>
          <w:p w14:paraId="4D6D972E" w14:textId="3FB76CE9" w:rsidR="0091362D" w:rsidRDefault="00872CFC" w:rsidP="00B774A3">
            <w:pPr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Evenement</w:t>
            </w:r>
            <w:r w:rsidR="00E77796">
              <w:rPr>
                <w:rFonts w:ascii="Arial" w:eastAsia="Times New Roman" w:hAnsi="Arial" w:cs="Arial"/>
                <w:sz w:val="21"/>
                <w:szCs w:val="21"/>
              </w:rPr>
              <w:t>en</w:t>
            </w:r>
          </w:p>
        </w:tc>
      </w:tr>
    </w:tbl>
    <w:p w14:paraId="7E85C584" w14:textId="77777777" w:rsidR="0030257E" w:rsidRPr="0030257E" w:rsidRDefault="0030257E" w:rsidP="0030257E">
      <w:pPr>
        <w:rPr>
          <w:lang w:bidi="nl-NL"/>
        </w:rPr>
      </w:pPr>
    </w:p>
    <w:p w14:paraId="0C23790D" w14:textId="77777777" w:rsidR="0030257E" w:rsidRDefault="0030257E">
      <w:pPr>
        <w:pStyle w:val="Kop1"/>
        <w:rPr>
          <w:lang w:bidi="nl-NL"/>
        </w:rPr>
      </w:pPr>
    </w:p>
    <w:p w14:paraId="18F7FF32" w14:textId="77777777" w:rsidR="0030257E" w:rsidRDefault="0030257E">
      <w:pPr>
        <w:pStyle w:val="Kop1"/>
        <w:rPr>
          <w:lang w:bidi="nl-NL"/>
        </w:rPr>
      </w:pPr>
    </w:p>
    <w:p w14:paraId="671122D7" w14:textId="77777777" w:rsidR="0030257E" w:rsidRDefault="0030257E">
      <w:pPr>
        <w:pStyle w:val="Kop1"/>
        <w:rPr>
          <w:lang w:bidi="nl-NL"/>
        </w:rPr>
      </w:pPr>
    </w:p>
    <w:p w14:paraId="4972987F" w14:textId="77777777" w:rsidR="0030257E" w:rsidRDefault="0030257E">
      <w:pPr>
        <w:pStyle w:val="Geenafstand"/>
      </w:pPr>
    </w:p>
    <w:p w14:paraId="61845E67" w14:textId="77777777" w:rsidR="00435630" w:rsidRDefault="00435630">
      <w:pPr>
        <w:pStyle w:val="Geenafstand"/>
      </w:pPr>
    </w:p>
    <w:tbl>
      <w:tblPr>
        <w:tblStyle w:val="Indelingmaand"/>
        <w:tblpPr w:leftFromText="141" w:rightFromText="141" w:vertAnchor="page" w:horzAnchor="margin" w:tblpY="1651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1842"/>
        <w:gridCol w:w="4003"/>
      </w:tblGrid>
      <w:tr w:rsidR="00435630" w:rsidRPr="00B22D9D" w14:paraId="0D401AFA" w14:textId="77777777" w:rsidTr="004356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802" w:type="dxa"/>
            <w:gridSpan w:val="4"/>
            <w:tcBorders>
              <w:bottom w:val="single" w:sz="4" w:space="0" w:color="auto"/>
            </w:tcBorders>
            <w:shd w:val="clear" w:color="auto" w:fill="000000" w:themeFill="text1"/>
          </w:tcPr>
          <w:p w14:paraId="467B8F95" w14:textId="66AFEF95" w:rsidR="00435630" w:rsidRPr="00B22D9D" w:rsidRDefault="00435630" w:rsidP="00435630">
            <w:pPr>
              <w:spacing w:before="48" w:after="48"/>
              <w:rPr>
                <w:sz w:val="22"/>
              </w:rPr>
            </w:pPr>
            <w:r w:rsidRPr="001941B3">
              <w:rPr>
                <w:sz w:val="22"/>
                <w:highlight w:val="black"/>
              </w:rPr>
              <w:t>Feestdagen 202</w:t>
            </w:r>
            <w:r w:rsidR="00687C73">
              <w:rPr>
                <w:sz w:val="22"/>
                <w:highlight w:val="black"/>
              </w:rPr>
              <w:t>6</w:t>
            </w:r>
            <w:r w:rsidRPr="001941B3">
              <w:rPr>
                <w:sz w:val="22"/>
                <w:highlight w:val="black"/>
              </w:rPr>
              <w:t>-202</w:t>
            </w:r>
            <w:r w:rsidR="00687C73">
              <w:rPr>
                <w:sz w:val="22"/>
              </w:rPr>
              <w:t>7</w:t>
            </w:r>
          </w:p>
        </w:tc>
      </w:tr>
      <w:tr w:rsidR="00435630" w:rsidRPr="00B22D9D" w14:paraId="68D21BF9" w14:textId="77777777" w:rsidTr="0043563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A61C" w14:textId="2FCE227F" w:rsidR="00435630" w:rsidRPr="005D0C05" w:rsidRDefault="00E2006C" w:rsidP="00435630">
            <w:pPr>
              <w:spacing w:before="48" w:after="48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4 </w:t>
            </w:r>
            <w:r w:rsidR="00435630">
              <w:rPr>
                <w:b/>
                <w:bCs/>
                <w:sz w:val="22"/>
              </w:rPr>
              <w:t>november 202</w:t>
            </w:r>
            <w:r>
              <w:rPr>
                <w:b/>
                <w:bCs/>
                <w:sz w:val="22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7058" w14:textId="77777777" w:rsidR="00435630" w:rsidRPr="00B22D9D" w:rsidRDefault="00435630" w:rsidP="00435630">
            <w:pPr>
              <w:spacing w:before="48" w:after="48"/>
              <w:rPr>
                <w:sz w:val="22"/>
              </w:rPr>
            </w:pPr>
            <w:r w:rsidRPr="00B22D9D">
              <w:rPr>
                <w:sz w:val="22"/>
              </w:rPr>
              <w:t>Dankdag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904B" w14:textId="030982F4" w:rsidR="00435630" w:rsidRPr="005D0C05" w:rsidRDefault="00594B49" w:rsidP="00435630">
            <w:pPr>
              <w:spacing w:before="48" w:after="48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28 maart</w:t>
            </w:r>
            <w:r w:rsidR="00435630">
              <w:rPr>
                <w:b/>
                <w:bCs/>
                <w:sz w:val="22"/>
              </w:rPr>
              <w:t xml:space="preserve"> 202</w:t>
            </w:r>
            <w:r w:rsidR="00E2006C">
              <w:rPr>
                <w:b/>
                <w:bCs/>
                <w:sz w:val="22"/>
              </w:rPr>
              <w:t>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9385" w14:textId="77777777" w:rsidR="00435630" w:rsidRPr="00B22D9D" w:rsidRDefault="00435630" w:rsidP="00435630">
            <w:pPr>
              <w:spacing w:before="48" w:after="48"/>
              <w:rPr>
                <w:sz w:val="22"/>
              </w:rPr>
            </w:pPr>
            <w:r w:rsidRPr="00B22D9D">
              <w:rPr>
                <w:sz w:val="22"/>
              </w:rPr>
              <w:t>1</w:t>
            </w:r>
            <w:r w:rsidRPr="00B22D9D">
              <w:rPr>
                <w:sz w:val="22"/>
                <w:vertAlign w:val="superscript"/>
              </w:rPr>
              <w:t>e</w:t>
            </w:r>
            <w:r w:rsidRPr="00B22D9D">
              <w:rPr>
                <w:sz w:val="22"/>
              </w:rPr>
              <w:t xml:space="preserve"> Paasdag</w:t>
            </w:r>
          </w:p>
        </w:tc>
      </w:tr>
      <w:tr w:rsidR="00435630" w:rsidRPr="00B22D9D" w14:paraId="1180235E" w14:textId="77777777" w:rsidTr="0043563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044F" w14:textId="4725773C" w:rsidR="00435630" w:rsidRPr="005D0C05" w:rsidRDefault="00435630" w:rsidP="00435630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25 december 202</w:t>
            </w:r>
            <w:r w:rsidR="00E2006C">
              <w:rPr>
                <w:b/>
                <w:bCs/>
                <w:sz w:val="22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3746" w14:textId="77777777" w:rsidR="00435630" w:rsidRPr="00B22D9D" w:rsidRDefault="00435630" w:rsidP="00435630">
            <w:pPr>
              <w:rPr>
                <w:sz w:val="22"/>
              </w:rPr>
            </w:pPr>
            <w:r w:rsidRPr="00B22D9D">
              <w:rPr>
                <w:sz w:val="22"/>
              </w:rPr>
              <w:t>1</w:t>
            </w:r>
            <w:r w:rsidRPr="00B22D9D">
              <w:rPr>
                <w:sz w:val="22"/>
                <w:vertAlign w:val="superscript"/>
              </w:rPr>
              <w:t>e</w:t>
            </w:r>
            <w:r w:rsidRPr="00B22D9D">
              <w:rPr>
                <w:sz w:val="22"/>
              </w:rPr>
              <w:t xml:space="preserve"> Kerstdag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337A" w14:textId="01934AC6" w:rsidR="00435630" w:rsidRPr="005D0C05" w:rsidRDefault="00594B49" w:rsidP="00435630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29 maart</w:t>
            </w:r>
            <w:r w:rsidR="00435630">
              <w:rPr>
                <w:b/>
                <w:bCs/>
                <w:sz w:val="22"/>
              </w:rPr>
              <w:t xml:space="preserve"> 202</w:t>
            </w:r>
            <w:r w:rsidR="00E2006C">
              <w:rPr>
                <w:b/>
                <w:bCs/>
                <w:sz w:val="22"/>
              </w:rPr>
              <w:t>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87E4" w14:textId="77777777" w:rsidR="00435630" w:rsidRPr="00B22D9D" w:rsidRDefault="00435630" w:rsidP="00435630">
            <w:pPr>
              <w:rPr>
                <w:sz w:val="22"/>
              </w:rPr>
            </w:pPr>
            <w:r w:rsidRPr="00B22D9D">
              <w:rPr>
                <w:sz w:val="22"/>
              </w:rPr>
              <w:t>2</w:t>
            </w:r>
            <w:r w:rsidRPr="00B22D9D">
              <w:rPr>
                <w:sz w:val="22"/>
                <w:vertAlign w:val="superscript"/>
              </w:rPr>
              <w:t>e</w:t>
            </w:r>
            <w:r w:rsidRPr="00B22D9D">
              <w:rPr>
                <w:sz w:val="22"/>
              </w:rPr>
              <w:t xml:space="preserve"> Paasdag</w:t>
            </w:r>
          </w:p>
        </w:tc>
      </w:tr>
      <w:tr w:rsidR="00435630" w:rsidRPr="00B22D9D" w14:paraId="432BAD95" w14:textId="77777777" w:rsidTr="0043563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86C4" w14:textId="7CF657E3" w:rsidR="00435630" w:rsidRPr="005D0C05" w:rsidRDefault="00435630" w:rsidP="00435630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26 december 202</w:t>
            </w:r>
            <w:r w:rsidR="00E2006C">
              <w:rPr>
                <w:b/>
                <w:bCs/>
                <w:sz w:val="22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0131" w14:textId="77777777" w:rsidR="00435630" w:rsidRPr="00B22D9D" w:rsidRDefault="00435630" w:rsidP="00435630">
            <w:pPr>
              <w:rPr>
                <w:sz w:val="22"/>
              </w:rPr>
            </w:pPr>
            <w:r w:rsidRPr="00B22D9D">
              <w:rPr>
                <w:sz w:val="22"/>
              </w:rPr>
              <w:t>2</w:t>
            </w:r>
            <w:r w:rsidRPr="00B22D9D">
              <w:rPr>
                <w:sz w:val="22"/>
                <w:vertAlign w:val="superscript"/>
              </w:rPr>
              <w:t>e</w:t>
            </w:r>
            <w:r w:rsidRPr="00B22D9D">
              <w:rPr>
                <w:sz w:val="22"/>
              </w:rPr>
              <w:t xml:space="preserve"> Kerstdag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9589" w14:textId="7D367793" w:rsidR="00435630" w:rsidRPr="005D0C05" w:rsidRDefault="00435630" w:rsidP="00435630">
            <w:pPr>
              <w:rPr>
                <w:b/>
                <w:bCs/>
                <w:sz w:val="22"/>
              </w:rPr>
            </w:pPr>
            <w:r w:rsidRPr="005D0C05">
              <w:rPr>
                <w:b/>
                <w:bCs/>
                <w:sz w:val="22"/>
              </w:rPr>
              <w:t>2</w:t>
            </w:r>
            <w:r>
              <w:rPr>
                <w:b/>
                <w:bCs/>
                <w:sz w:val="22"/>
              </w:rPr>
              <w:t>7</w:t>
            </w:r>
            <w:r w:rsidRPr="005D0C05">
              <w:rPr>
                <w:b/>
                <w:bCs/>
                <w:sz w:val="22"/>
              </w:rPr>
              <w:t xml:space="preserve"> april</w:t>
            </w:r>
            <w:r>
              <w:rPr>
                <w:b/>
                <w:bCs/>
                <w:sz w:val="22"/>
              </w:rPr>
              <w:t xml:space="preserve"> 202</w:t>
            </w:r>
            <w:r w:rsidR="00E2006C">
              <w:rPr>
                <w:b/>
                <w:bCs/>
                <w:sz w:val="22"/>
              </w:rPr>
              <w:t>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6F5A" w14:textId="77777777" w:rsidR="00435630" w:rsidRPr="00B22D9D" w:rsidRDefault="00435630" w:rsidP="00435630">
            <w:pPr>
              <w:rPr>
                <w:sz w:val="22"/>
              </w:rPr>
            </w:pPr>
            <w:r w:rsidRPr="00B22D9D">
              <w:rPr>
                <w:sz w:val="22"/>
              </w:rPr>
              <w:t>Koningsdag</w:t>
            </w:r>
          </w:p>
        </w:tc>
      </w:tr>
      <w:tr w:rsidR="00435630" w:rsidRPr="00B22D9D" w14:paraId="553F0BAD" w14:textId="77777777" w:rsidTr="0043563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F774" w14:textId="574D9956" w:rsidR="00435630" w:rsidRPr="005D0C05" w:rsidRDefault="00435630" w:rsidP="00435630">
            <w:pPr>
              <w:rPr>
                <w:b/>
                <w:bCs/>
                <w:sz w:val="22"/>
              </w:rPr>
            </w:pPr>
            <w:r w:rsidRPr="005D0C05">
              <w:rPr>
                <w:b/>
                <w:bCs/>
                <w:sz w:val="22"/>
              </w:rPr>
              <w:t>1 januari</w:t>
            </w:r>
            <w:r>
              <w:rPr>
                <w:b/>
                <w:bCs/>
                <w:sz w:val="22"/>
              </w:rPr>
              <w:t xml:space="preserve"> 202</w:t>
            </w:r>
            <w:r w:rsidR="00E2006C">
              <w:rPr>
                <w:b/>
                <w:bCs/>
                <w:sz w:val="22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2489" w14:textId="77777777" w:rsidR="00435630" w:rsidRPr="00B22D9D" w:rsidRDefault="00435630" w:rsidP="00435630">
            <w:pPr>
              <w:rPr>
                <w:sz w:val="22"/>
              </w:rPr>
            </w:pPr>
            <w:r w:rsidRPr="00B22D9D">
              <w:rPr>
                <w:sz w:val="22"/>
              </w:rPr>
              <w:t>Nieuwjaarsdag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7E4D" w14:textId="78FBE0AD" w:rsidR="00435630" w:rsidRPr="005D0C05" w:rsidRDefault="00435630" w:rsidP="00435630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5 mei 202</w:t>
            </w:r>
            <w:r w:rsidR="00E2006C">
              <w:rPr>
                <w:b/>
                <w:bCs/>
                <w:sz w:val="22"/>
              </w:rPr>
              <w:t>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2458" w14:textId="77777777" w:rsidR="00435630" w:rsidRPr="00B22D9D" w:rsidRDefault="00435630" w:rsidP="00435630">
            <w:pPr>
              <w:rPr>
                <w:sz w:val="22"/>
              </w:rPr>
            </w:pPr>
            <w:r w:rsidRPr="00B22D9D">
              <w:rPr>
                <w:sz w:val="22"/>
              </w:rPr>
              <w:t>Bevrijdingsdag</w:t>
            </w:r>
          </w:p>
        </w:tc>
      </w:tr>
      <w:tr w:rsidR="00435630" w:rsidRPr="00B22D9D" w14:paraId="71FBBC52" w14:textId="77777777" w:rsidTr="0043563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BF2A" w14:textId="1B062BFC" w:rsidR="00435630" w:rsidRPr="005D0C05" w:rsidRDefault="00435630" w:rsidP="00435630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</w:t>
            </w:r>
            <w:r w:rsidR="006428A9">
              <w:rPr>
                <w:b/>
                <w:bCs/>
                <w:sz w:val="22"/>
              </w:rPr>
              <w:t>0</w:t>
            </w:r>
            <w:r>
              <w:rPr>
                <w:b/>
                <w:bCs/>
                <w:sz w:val="22"/>
              </w:rPr>
              <w:t xml:space="preserve"> februari 202</w:t>
            </w:r>
            <w:r w:rsidR="00E2006C">
              <w:rPr>
                <w:b/>
                <w:bCs/>
                <w:sz w:val="22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ADDC" w14:textId="77777777" w:rsidR="00435630" w:rsidRPr="00B22D9D" w:rsidRDefault="00435630" w:rsidP="00435630">
            <w:pPr>
              <w:rPr>
                <w:sz w:val="22"/>
              </w:rPr>
            </w:pPr>
            <w:r w:rsidRPr="00B22D9D">
              <w:rPr>
                <w:sz w:val="22"/>
              </w:rPr>
              <w:t>Aswoensdag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B7A5" w14:textId="29A14B8D" w:rsidR="00435630" w:rsidRPr="005D0C05" w:rsidRDefault="00CD61BE" w:rsidP="00435630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6</w:t>
            </w:r>
            <w:r w:rsidR="00435630">
              <w:rPr>
                <w:b/>
                <w:bCs/>
                <w:sz w:val="22"/>
              </w:rPr>
              <w:t xml:space="preserve"> mei 202</w:t>
            </w:r>
            <w:r w:rsidR="00E2006C">
              <w:rPr>
                <w:b/>
                <w:bCs/>
                <w:sz w:val="22"/>
              </w:rPr>
              <w:t>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3644" w14:textId="77777777" w:rsidR="00435630" w:rsidRPr="00B22D9D" w:rsidRDefault="00435630" w:rsidP="00435630">
            <w:pPr>
              <w:rPr>
                <w:sz w:val="22"/>
              </w:rPr>
            </w:pPr>
            <w:r w:rsidRPr="00B22D9D">
              <w:rPr>
                <w:sz w:val="22"/>
              </w:rPr>
              <w:t>Hemelvaartsdag</w:t>
            </w:r>
          </w:p>
        </w:tc>
      </w:tr>
      <w:tr w:rsidR="00435630" w:rsidRPr="00B22D9D" w14:paraId="3CA4B165" w14:textId="77777777" w:rsidTr="0043563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8C06" w14:textId="3825E769" w:rsidR="00435630" w:rsidRPr="005D0C05" w:rsidRDefault="00435630" w:rsidP="00435630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</w:t>
            </w:r>
            <w:r w:rsidR="006428A9">
              <w:rPr>
                <w:b/>
                <w:bCs/>
                <w:sz w:val="22"/>
              </w:rPr>
              <w:t>0</w:t>
            </w:r>
            <w:r>
              <w:rPr>
                <w:b/>
                <w:bCs/>
                <w:sz w:val="22"/>
              </w:rPr>
              <w:t xml:space="preserve"> maart 202</w:t>
            </w:r>
            <w:r w:rsidR="00E2006C">
              <w:rPr>
                <w:b/>
                <w:bCs/>
                <w:sz w:val="22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B44B" w14:textId="77777777" w:rsidR="00435630" w:rsidRPr="00B22D9D" w:rsidRDefault="00435630" w:rsidP="00435630">
            <w:pPr>
              <w:rPr>
                <w:sz w:val="22"/>
              </w:rPr>
            </w:pPr>
            <w:r w:rsidRPr="00B22D9D">
              <w:rPr>
                <w:sz w:val="22"/>
              </w:rPr>
              <w:t>Biddag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9397" w14:textId="4C1E5D80" w:rsidR="00435630" w:rsidRPr="005D0C05" w:rsidRDefault="00CD61BE" w:rsidP="00435630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16</w:t>
            </w:r>
            <w:r w:rsidR="00435630">
              <w:rPr>
                <w:b/>
                <w:bCs/>
                <w:sz w:val="22"/>
              </w:rPr>
              <w:t xml:space="preserve"> mei 202</w:t>
            </w:r>
            <w:r w:rsidR="00E2006C">
              <w:rPr>
                <w:b/>
                <w:bCs/>
                <w:sz w:val="22"/>
              </w:rPr>
              <w:t>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C261" w14:textId="77777777" w:rsidR="00435630" w:rsidRPr="00B22D9D" w:rsidRDefault="00435630" w:rsidP="00435630">
            <w:pPr>
              <w:rPr>
                <w:sz w:val="22"/>
              </w:rPr>
            </w:pPr>
            <w:r w:rsidRPr="00B22D9D">
              <w:rPr>
                <w:sz w:val="22"/>
              </w:rPr>
              <w:t>1</w:t>
            </w:r>
            <w:r w:rsidRPr="00B22D9D">
              <w:rPr>
                <w:sz w:val="22"/>
                <w:vertAlign w:val="superscript"/>
              </w:rPr>
              <w:t>e</w:t>
            </w:r>
            <w:r w:rsidRPr="00B22D9D">
              <w:rPr>
                <w:sz w:val="22"/>
              </w:rPr>
              <w:t xml:space="preserve"> Pinksterdag</w:t>
            </w:r>
          </w:p>
        </w:tc>
      </w:tr>
      <w:tr w:rsidR="00435630" w:rsidRPr="00B22D9D" w14:paraId="51A00F0F" w14:textId="77777777" w:rsidTr="0043563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50D6" w14:textId="5129077E" w:rsidR="00435630" w:rsidRPr="005D0C05" w:rsidRDefault="00594B49" w:rsidP="00435630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26 maart </w:t>
            </w:r>
            <w:r w:rsidR="00435630">
              <w:rPr>
                <w:b/>
                <w:bCs/>
                <w:sz w:val="22"/>
              </w:rPr>
              <w:t>202</w:t>
            </w:r>
            <w:r w:rsidR="00E2006C">
              <w:rPr>
                <w:b/>
                <w:bCs/>
                <w:sz w:val="22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E480" w14:textId="77777777" w:rsidR="00435630" w:rsidRPr="00B22D9D" w:rsidRDefault="00435630" w:rsidP="00435630">
            <w:pPr>
              <w:rPr>
                <w:sz w:val="22"/>
              </w:rPr>
            </w:pPr>
            <w:r w:rsidRPr="00B22D9D">
              <w:rPr>
                <w:sz w:val="22"/>
              </w:rPr>
              <w:t xml:space="preserve">Goede Vrijdag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FCA3" w14:textId="4E68D240" w:rsidR="00435630" w:rsidRPr="005D0C05" w:rsidRDefault="00CD61BE" w:rsidP="00435630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17</w:t>
            </w:r>
            <w:r w:rsidR="00435630">
              <w:rPr>
                <w:b/>
                <w:bCs/>
                <w:sz w:val="22"/>
              </w:rPr>
              <w:t xml:space="preserve"> mei 202</w:t>
            </w:r>
            <w:r w:rsidR="00E2006C">
              <w:rPr>
                <w:b/>
                <w:bCs/>
                <w:sz w:val="22"/>
              </w:rPr>
              <w:t>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AF8A" w14:textId="77777777" w:rsidR="00435630" w:rsidRPr="00B22D9D" w:rsidRDefault="00435630" w:rsidP="00435630">
            <w:pPr>
              <w:rPr>
                <w:sz w:val="22"/>
              </w:rPr>
            </w:pPr>
            <w:r w:rsidRPr="00B22D9D">
              <w:rPr>
                <w:sz w:val="22"/>
              </w:rPr>
              <w:t>2</w:t>
            </w:r>
            <w:r w:rsidRPr="00B22D9D">
              <w:rPr>
                <w:sz w:val="22"/>
                <w:vertAlign w:val="superscript"/>
              </w:rPr>
              <w:t>e</w:t>
            </w:r>
            <w:r w:rsidRPr="00B22D9D">
              <w:rPr>
                <w:sz w:val="22"/>
              </w:rPr>
              <w:t xml:space="preserve"> Pinksterdag</w:t>
            </w:r>
          </w:p>
        </w:tc>
      </w:tr>
    </w:tbl>
    <w:tbl>
      <w:tblPr>
        <w:tblStyle w:val="Indelingmaan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5811"/>
      </w:tblGrid>
      <w:tr w:rsidR="00435630" w:rsidRPr="00B22D9D" w14:paraId="5E357A39" w14:textId="01FF3784" w:rsidTr="004356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768" w:type="dxa"/>
            <w:gridSpan w:val="2"/>
            <w:shd w:val="clear" w:color="auto" w:fill="000000" w:themeFill="text1"/>
          </w:tcPr>
          <w:p w14:paraId="1F7ECAC4" w14:textId="77777777" w:rsidR="00435630" w:rsidRPr="0070599E" w:rsidRDefault="00435630" w:rsidP="00B6641C">
            <w:pPr>
              <w:spacing w:before="48" w:after="48"/>
              <w:rPr>
                <w:color w:val="000000" w:themeColor="text1"/>
                <w:sz w:val="22"/>
              </w:rPr>
            </w:pPr>
            <w:r w:rsidRPr="001941B3">
              <w:rPr>
                <w:sz w:val="22"/>
                <w:highlight w:val="black"/>
              </w:rPr>
              <w:t>Overige bijzondere dagen</w:t>
            </w:r>
          </w:p>
        </w:tc>
      </w:tr>
      <w:tr w:rsidR="00435630" w:rsidRPr="00B22D9D" w14:paraId="37D9A201" w14:textId="0986C024" w:rsidTr="004E7D8B">
        <w:tc>
          <w:tcPr>
            <w:tcW w:w="4957" w:type="dxa"/>
          </w:tcPr>
          <w:p w14:paraId="449EBF50" w14:textId="4A8C1FFC" w:rsidR="00435630" w:rsidRPr="004D4430" w:rsidRDefault="0057543E" w:rsidP="00B6641C">
            <w:pPr>
              <w:rPr>
                <w:sz w:val="22"/>
              </w:rPr>
            </w:pPr>
            <w:r w:rsidRPr="004D4430">
              <w:rPr>
                <w:sz w:val="22"/>
              </w:rPr>
              <w:t>9</w:t>
            </w:r>
            <w:r w:rsidR="00435630" w:rsidRPr="004D4430">
              <w:rPr>
                <w:sz w:val="22"/>
              </w:rPr>
              <w:t xml:space="preserve"> – </w:t>
            </w:r>
            <w:r w:rsidRPr="004D4430">
              <w:rPr>
                <w:sz w:val="22"/>
              </w:rPr>
              <w:t>12</w:t>
            </w:r>
            <w:r w:rsidR="00435630" w:rsidRPr="004D4430">
              <w:rPr>
                <w:sz w:val="22"/>
              </w:rPr>
              <w:t xml:space="preserve"> september 202</w:t>
            </w:r>
            <w:r w:rsidRPr="004D4430">
              <w:rPr>
                <w:sz w:val="22"/>
              </w:rPr>
              <w:t>6</w:t>
            </w:r>
          </w:p>
        </w:tc>
        <w:tc>
          <w:tcPr>
            <w:tcW w:w="5811" w:type="dxa"/>
          </w:tcPr>
          <w:p w14:paraId="191E3B67" w14:textId="5E28C314" w:rsidR="00435630" w:rsidRPr="004D4430" w:rsidRDefault="004D4430" w:rsidP="00B6641C">
            <w:pPr>
              <w:rPr>
                <w:sz w:val="22"/>
              </w:rPr>
            </w:pPr>
            <w:r w:rsidRPr="004D4430">
              <w:rPr>
                <w:sz w:val="22"/>
              </w:rPr>
              <w:t>Najaarsmarkt</w:t>
            </w:r>
          </w:p>
        </w:tc>
      </w:tr>
      <w:tr w:rsidR="00435630" w:rsidRPr="00B22D9D" w14:paraId="41E1D9CD" w14:textId="2E9471B5" w:rsidTr="004E7D8B">
        <w:tc>
          <w:tcPr>
            <w:tcW w:w="4957" w:type="dxa"/>
          </w:tcPr>
          <w:p w14:paraId="136168BC" w14:textId="4A6BE359" w:rsidR="00435630" w:rsidRPr="001A4E70" w:rsidRDefault="00435630" w:rsidP="00B6641C">
            <w:pPr>
              <w:rPr>
                <w:sz w:val="22"/>
                <w:highlight w:val="yellow"/>
              </w:rPr>
            </w:pPr>
            <w:r w:rsidRPr="001F4C7A">
              <w:rPr>
                <w:sz w:val="22"/>
              </w:rPr>
              <w:t>1</w:t>
            </w:r>
            <w:r w:rsidR="001F4C7A" w:rsidRPr="001F4C7A">
              <w:rPr>
                <w:sz w:val="22"/>
              </w:rPr>
              <w:t>7</w:t>
            </w:r>
            <w:r w:rsidRPr="001F4C7A">
              <w:rPr>
                <w:sz w:val="22"/>
              </w:rPr>
              <w:t xml:space="preserve"> maart 202</w:t>
            </w:r>
            <w:r w:rsidR="0057543E" w:rsidRPr="001F4C7A">
              <w:rPr>
                <w:sz w:val="22"/>
              </w:rPr>
              <w:t>7</w:t>
            </w:r>
          </w:p>
        </w:tc>
        <w:tc>
          <w:tcPr>
            <w:tcW w:w="5811" w:type="dxa"/>
          </w:tcPr>
          <w:p w14:paraId="1AFB9DCF" w14:textId="5D2F4914" w:rsidR="00435630" w:rsidRPr="001A4E70" w:rsidRDefault="001F4C7A" w:rsidP="00B6641C">
            <w:pPr>
              <w:rPr>
                <w:sz w:val="22"/>
                <w:highlight w:val="yellow"/>
              </w:rPr>
            </w:pPr>
            <w:r w:rsidRPr="001F4C7A">
              <w:rPr>
                <w:sz w:val="22"/>
              </w:rPr>
              <w:t xml:space="preserve">Provinciale Staten + Waterschap </w:t>
            </w:r>
            <w:r w:rsidR="00435630" w:rsidRPr="001F4C7A">
              <w:rPr>
                <w:sz w:val="22"/>
              </w:rPr>
              <w:t>verkiezingen</w:t>
            </w:r>
          </w:p>
        </w:tc>
      </w:tr>
    </w:tbl>
    <w:p w14:paraId="106D71E1" w14:textId="77777777" w:rsidR="00435630" w:rsidRPr="00B22D9D" w:rsidRDefault="00435630" w:rsidP="00435630">
      <w:pPr>
        <w:rPr>
          <w:sz w:val="22"/>
          <w:szCs w:val="22"/>
        </w:rPr>
      </w:pPr>
    </w:p>
    <w:tbl>
      <w:tblPr>
        <w:tblStyle w:val="Indelingmaan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5845"/>
      </w:tblGrid>
      <w:tr w:rsidR="00435630" w:rsidRPr="00B22D9D" w14:paraId="62790D45" w14:textId="77777777" w:rsidTr="00B664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802" w:type="dxa"/>
            <w:gridSpan w:val="2"/>
            <w:shd w:val="clear" w:color="auto" w:fill="000000" w:themeFill="text1"/>
          </w:tcPr>
          <w:p w14:paraId="51B68780" w14:textId="28E75BC6" w:rsidR="00435630" w:rsidRPr="00F709BC" w:rsidRDefault="00435630" w:rsidP="00B6641C">
            <w:pPr>
              <w:spacing w:before="48" w:after="48"/>
              <w:rPr>
                <w:color w:val="000000" w:themeColor="text1"/>
                <w:sz w:val="22"/>
              </w:rPr>
            </w:pPr>
            <w:r w:rsidRPr="001941B3">
              <w:rPr>
                <w:sz w:val="22"/>
                <w:highlight w:val="black"/>
              </w:rPr>
              <w:t xml:space="preserve">Schoolvakanties (regio </w:t>
            </w:r>
            <w:r w:rsidR="002909FC">
              <w:rPr>
                <w:sz w:val="22"/>
                <w:highlight w:val="black"/>
              </w:rPr>
              <w:t>m</w:t>
            </w:r>
            <w:r w:rsidRPr="001941B3">
              <w:rPr>
                <w:sz w:val="22"/>
                <w:highlight w:val="black"/>
              </w:rPr>
              <w:t>idden)</w:t>
            </w:r>
          </w:p>
        </w:tc>
      </w:tr>
      <w:tr w:rsidR="00435630" w:rsidRPr="00B22D9D" w14:paraId="533633E0" w14:textId="77777777" w:rsidTr="004E7D8B">
        <w:tc>
          <w:tcPr>
            <w:tcW w:w="4957" w:type="dxa"/>
          </w:tcPr>
          <w:p w14:paraId="58FEECC0" w14:textId="474D4A37" w:rsidR="00435630" w:rsidRPr="00B22D9D" w:rsidRDefault="00435630" w:rsidP="00B6641C">
            <w:pPr>
              <w:rPr>
                <w:sz w:val="22"/>
              </w:rPr>
            </w:pPr>
            <w:r>
              <w:rPr>
                <w:sz w:val="22"/>
              </w:rPr>
              <w:t>1</w:t>
            </w:r>
            <w:r w:rsidR="00F827FD">
              <w:rPr>
                <w:sz w:val="22"/>
              </w:rPr>
              <w:t>8</w:t>
            </w:r>
            <w:r>
              <w:rPr>
                <w:sz w:val="22"/>
              </w:rPr>
              <w:t xml:space="preserve"> juli t/m 3</w:t>
            </w:r>
            <w:r w:rsidR="00F827FD">
              <w:rPr>
                <w:sz w:val="22"/>
              </w:rPr>
              <w:t>0</w:t>
            </w:r>
            <w:r>
              <w:rPr>
                <w:sz w:val="22"/>
              </w:rPr>
              <w:t xml:space="preserve"> augustus 202</w:t>
            </w:r>
            <w:r w:rsidR="00F827FD">
              <w:rPr>
                <w:sz w:val="22"/>
              </w:rPr>
              <w:t>6</w:t>
            </w:r>
          </w:p>
        </w:tc>
        <w:tc>
          <w:tcPr>
            <w:tcW w:w="5845" w:type="dxa"/>
          </w:tcPr>
          <w:p w14:paraId="46CD760A" w14:textId="11440A95" w:rsidR="00435630" w:rsidRPr="00B22D9D" w:rsidRDefault="00435630" w:rsidP="00B6641C">
            <w:pPr>
              <w:rPr>
                <w:sz w:val="22"/>
              </w:rPr>
            </w:pPr>
            <w:r w:rsidRPr="00B22D9D">
              <w:rPr>
                <w:sz w:val="22"/>
              </w:rPr>
              <w:t>Zomervakantie</w:t>
            </w:r>
            <w:r>
              <w:rPr>
                <w:sz w:val="22"/>
              </w:rPr>
              <w:t xml:space="preserve"> (202</w:t>
            </w:r>
            <w:r w:rsidR="00C611B0">
              <w:rPr>
                <w:sz w:val="22"/>
              </w:rPr>
              <w:t>6</w:t>
            </w:r>
            <w:r>
              <w:rPr>
                <w:sz w:val="22"/>
              </w:rPr>
              <w:t>)</w:t>
            </w:r>
          </w:p>
        </w:tc>
      </w:tr>
      <w:tr w:rsidR="00435630" w:rsidRPr="00B22D9D" w14:paraId="17FECF3C" w14:textId="77777777" w:rsidTr="004E7D8B">
        <w:tc>
          <w:tcPr>
            <w:tcW w:w="4957" w:type="dxa"/>
          </w:tcPr>
          <w:p w14:paraId="6170F4D6" w14:textId="0BFF06F7" w:rsidR="00435630" w:rsidRDefault="00435630" w:rsidP="00B6641C">
            <w:pPr>
              <w:rPr>
                <w:sz w:val="22"/>
              </w:rPr>
            </w:pPr>
            <w:r>
              <w:rPr>
                <w:sz w:val="22"/>
              </w:rPr>
              <w:t>1</w:t>
            </w:r>
            <w:r w:rsidR="001B34C0">
              <w:rPr>
                <w:sz w:val="22"/>
              </w:rPr>
              <w:t xml:space="preserve">7 </w:t>
            </w:r>
            <w:r>
              <w:rPr>
                <w:sz w:val="22"/>
              </w:rPr>
              <w:t>oktober t/m 2</w:t>
            </w:r>
            <w:r w:rsidR="001B34C0">
              <w:rPr>
                <w:sz w:val="22"/>
              </w:rPr>
              <w:t xml:space="preserve">5 </w:t>
            </w:r>
            <w:r>
              <w:rPr>
                <w:sz w:val="22"/>
              </w:rPr>
              <w:t>oktober 202</w:t>
            </w:r>
            <w:r w:rsidR="001B34C0">
              <w:rPr>
                <w:sz w:val="22"/>
              </w:rPr>
              <w:t>6</w:t>
            </w:r>
          </w:p>
        </w:tc>
        <w:tc>
          <w:tcPr>
            <w:tcW w:w="5845" w:type="dxa"/>
          </w:tcPr>
          <w:p w14:paraId="456D9520" w14:textId="77777777" w:rsidR="00435630" w:rsidRPr="00B22D9D" w:rsidRDefault="00435630" w:rsidP="00B6641C">
            <w:pPr>
              <w:rPr>
                <w:sz w:val="22"/>
              </w:rPr>
            </w:pPr>
            <w:r>
              <w:rPr>
                <w:sz w:val="22"/>
              </w:rPr>
              <w:t>Herfstvakantie</w:t>
            </w:r>
          </w:p>
        </w:tc>
      </w:tr>
      <w:tr w:rsidR="00435630" w:rsidRPr="00B22D9D" w14:paraId="0329BBA7" w14:textId="77777777" w:rsidTr="004E7D8B">
        <w:tc>
          <w:tcPr>
            <w:tcW w:w="4957" w:type="dxa"/>
          </w:tcPr>
          <w:p w14:paraId="2560E5C6" w14:textId="4AEBFFD5" w:rsidR="00435630" w:rsidRDefault="00C47C2F" w:rsidP="00B6641C">
            <w:pPr>
              <w:rPr>
                <w:sz w:val="22"/>
              </w:rPr>
            </w:pPr>
            <w:r>
              <w:rPr>
                <w:sz w:val="22"/>
              </w:rPr>
              <w:t xml:space="preserve">19 </w:t>
            </w:r>
            <w:r w:rsidR="00435630">
              <w:rPr>
                <w:sz w:val="22"/>
              </w:rPr>
              <w:t>december 202</w:t>
            </w:r>
            <w:r>
              <w:rPr>
                <w:sz w:val="22"/>
              </w:rPr>
              <w:t>6</w:t>
            </w:r>
            <w:r w:rsidR="00435630">
              <w:rPr>
                <w:sz w:val="22"/>
              </w:rPr>
              <w:t xml:space="preserve"> t/m </w:t>
            </w:r>
            <w:r>
              <w:rPr>
                <w:sz w:val="22"/>
              </w:rPr>
              <w:t>3</w:t>
            </w:r>
            <w:r w:rsidR="00435630">
              <w:rPr>
                <w:sz w:val="22"/>
              </w:rPr>
              <w:t xml:space="preserve"> januari 202</w:t>
            </w:r>
            <w:r>
              <w:rPr>
                <w:sz w:val="22"/>
              </w:rPr>
              <w:t>7</w:t>
            </w:r>
          </w:p>
        </w:tc>
        <w:tc>
          <w:tcPr>
            <w:tcW w:w="5845" w:type="dxa"/>
          </w:tcPr>
          <w:p w14:paraId="115BA085" w14:textId="77777777" w:rsidR="00435630" w:rsidRDefault="00435630" w:rsidP="00B6641C">
            <w:pPr>
              <w:rPr>
                <w:sz w:val="22"/>
              </w:rPr>
            </w:pPr>
            <w:r>
              <w:rPr>
                <w:sz w:val="22"/>
              </w:rPr>
              <w:t>Kerstvakantie</w:t>
            </w:r>
          </w:p>
        </w:tc>
      </w:tr>
      <w:tr w:rsidR="00435630" w:rsidRPr="00B22D9D" w14:paraId="354402F1" w14:textId="77777777" w:rsidTr="004E7D8B">
        <w:tc>
          <w:tcPr>
            <w:tcW w:w="4957" w:type="dxa"/>
          </w:tcPr>
          <w:p w14:paraId="7310A505" w14:textId="66B59E00" w:rsidR="00435630" w:rsidRDefault="00436BF0" w:rsidP="00B6641C">
            <w:pPr>
              <w:rPr>
                <w:sz w:val="22"/>
              </w:rPr>
            </w:pPr>
            <w:r>
              <w:rPr>
                <w:sz w:val="22"/>
              </w:rPr>
              <w:t>20</w:t>
            </w:r>
            <w:r w:rsidR="00435630">
              <w:rPr>
                <w:sz w:val="22"/>
              </w:rPr>
              <w:t xml:space="preserve"> februari t/m 2</w:t>
            </w:r>
            <w:r>
              <w:rPr>
                <w:sz w:val="22"/>
              </w:rPr>
              <w:t>8</w:t>
            </w:r>
            <w:r w:rsidR="00435630">
              <w:rPr>
                <w:sz w:val="22"/>
              </w:rPr>
              <w:t xml:space="preserve"> februari 202</w:t>
            </w:r>
            <w:r>
              <w:rPr>
                <w:sz w:val="22"/>
              </w:rPr>
              <w:t>7</w:t>
            </w:r>
          </w:p>
        </w:tc>
        <w:tc>
          <w:tcPr>
            <w:tcW w:w="5845" w:type="dxa"/>
          </w:tcPr>
          <w:p w14:paraId="6097A93A" w14:textId="77777777" w:rsidR="00435630" w:rsidRDefault="00435630" w:rsidP="00B6641C">
            <w:pPr>
              <w:rPr>
                <w:sz w:val="22"/>
              </w:rPr>
            </w:pPr>
            <w:r>
              <w:rPr>
                <w:sz w:val="22"/>
              </w:rPr>
              <w:t>Voorjaarsvakantie</w:t>
            </w:r>
          </w:p>
        </w:tc>
      </w:tr>
      <w:tr w:rsidR="00435630" w:rsidRPr="00B22D9D" w14:paraId="62B186A7" w14:textId="77777777" w:rsidTr="004E7D8B">
        <w:tc>
          <w:tcPr>
            <w:tcW w:w="4957" w:type="dxa"/>
          </w:tcPr>
          <w:p w14:paraId="0D31AE79" w14:textId="22A553F5" w:rsidR="00435630" w:rsidRDefault="00435630" w:rsidP="00B6641C">
            <w:pPr>
              <w:rPr>
                <w:sz w:val="22"/>
              </w:rPr>
            </w:pPr>
            <w:r>
              <w:rPr>
                <w:sz w:val="22"/>
              </w:rPr>
              <w:t>2</w:t>
            </w:r>
            <w:r w:rsidR="001A4E70">
              <w:rPr>
                <w:sz w:val="22"/>
              </w:rPr>
              <w:t>4</w:t>
            </w:r>
            <w:r>
              <w:rPr>
                <w:sz w:val="22"/>
              </w:rPr>
              <w:t xml:space="preserve"> april t/m </w:t>
            </w:r>
            <w:r w:rsidR="001A4E70">
              <w:rPr>
                <w:sz w:val="22"/>
              </w:rPr>
              <w:t>2</w:t>
            </w:r>
            <w:r>
              <w:rPr>
                <w:sz w:val="22"/>
              </w:rPr>
              <w:t xml:space="preserve"> mei 202</w:t>
            </w:r>
            <w:r w:rsidR="001A4E70">
              <w:rPr>
                <w:sz w:val="22"/>
              </w:rPr>
              <w:t>7</w:t>
            </w:r>
          </w:p>
        </w:tc>
        <w:tc>
          <w:tcPr>
            <w:tcW w:w="5845" w:type="dxa"/>
          </w:tcPr>
          <w:p w14:paraId="45FF000B" w14:textId="77777777" w:rsidR="00435630" w:rsidRDefault="00435630" w:rsidP="00B6641C">
            <w:pPr>
              <w:rPr>
                <w:sz w:val="22"/>
              </w:rPr>
            </w:pPr>
            <w:r>
              <w:rPr>
                <w:sz w:val="22"/>
              </w:rPr>
              <w:t xml:space="preserve">Meivakantie </w:t>
            </w:r>
          </w:p>
        </w:tc>
      </w:tr>
      <w:tr w:rsidR="00435630" w:rsidRPr="00B22D9D" w14:paraId="01066D3C" w14:textId="77777777" w:rsidTr="004E7D8B">
        <w:tc>
          <w:tcPr>
            <w:tcW w:w="4957" w:type="dxa"/>
          </w:tcPr>
          <w:p w14:paraId="4F879AA5" w14:textId="516033A5" w:rsidR="00435630" w:rsidRDefault="00435630" w:rsidP="00B6641C">
            <w:pPr>
              <w:rPr>
                <w:sz w:val="22"/>
              </w:rPr>
            </w:pPr>
            <w:r>
              <w:rPr>
                <w:sz w:val="22"/>
              </w:rPr>
              <w:t>1</w:t>
            </w:r>
            <w:r w:rsidR="001A4E70">
              <w:rPr>
                <w:sz w:val="22"/>
              </w:rPr>
              <w:t>7</w:t>
            </w:r>
            <w:r>
              <w:rPr>
                <w:sz w:val="22"/>
              </w:rPr>
              <w:t xml:space="preserve"> juli t/m </w:t>
            </w:r>
            <w:r w:rsidR="001A4E70">
              <w:rPr>
                <w:sz w:val="22"/>
              </w:rPr>
              <w:t xml:space="preserve">29 </w:t>
            </w:r>
            <w:r>
              <w:rPr>
                <w:sz w:val="22"/>
              </w:rPr>
              <w:t>augustus 202</w:t>
            </w:r>
            <w:r w:rsidR="001A4E70">
              <w:rPr>
                <w:sz w:val="22"/>
              </w:rPr>
              <w:t>7</w:t>
            </w:r>
          </w:p>
        </w:tc>
        <w:tc>
          <w:tcPr>
            <w:tcW w:w="5845" w:type="dxa"/>
          </w:tcPr>
          <w:p w14:paraId="20448DF3" w14:textId="378A0DD0" w:rsidR="00435630" w:rsidRDefault="00435630" w:rsidP="00B6641C">
            <w:pPr>
              <w:rPr>
                <w:sz w:val="22"/>
              </w:rPr>
            </w:pPr>
            <w:r>
              <w:rPr>
                <w:sz w:val="22"/>
              </w:rPr>
              <w:t>Zomervakantie (202</w:t>
            </w:r>
            <w:r w:rsidR="007E1DB6">
              <w:rPr>
                <w:sz w:val="22"/>
              </w:rPr>
              <w:t>7</w:t>
            </w:r>
            <w:r>
              <w:rPr>
                <w:sz w:val="22"/>
              </w:rPr>
              <w:t>)</w:t>
            </w:r>
          </w:p>
        </w:tc>
      </w:tr>
    </w:tbl>
    <w:p w14:paraId="665D3E04" w14:textId="77777777" w:rsidR="00435630" w:rsidRDefault="00435630" w:rsidP="00435630">
      <w:pPr>
        <w:rPr>
          <w:sz w:val="22"/>
          <w:szCs w:val="22"/>
        </w:rPr>
      </w:pPr>
    </w:p>
    <w:p w14:paraId="6914E88F" w14:textId="77777777" w:rsidR="00435630" w:rsidRDefault="00435630" w:rsidP="00435630">
      <w:pPr>
        <w:rPr>
          <w:rFonts w:ascii="Arial" w:eastAsia="Times New Roman" w:hAnsi="Arial" w:cs="Arial"/>
          <w:sz w:val="21"/>
          <w:szCs w:val="21"/>
        </w:rPr>
      </w:pPr>
    </w:p>
    <w:p w14:paraId="38264FC8" w14:textId="77777777" w:rsidR="00435630" w:rsidRPr="001B1E8B" w:rsidRDefault="00435630" w:rsidP="00435630">
      <w:pPr>
        <w:rPr>
          <w:sz w:val="8"/>
          <w:szCs w:val="8"/>
        </w:rPr>
      </w:pPr>
    </w:p>
    <w:p w14:paraId="61F61C03" w14:textId="332C2442" w:rsidR="00435630" w:rsidRPr="00F709BC" w:rsidRDefault="00435630" w:rsidP="00435630">
      <w:pPr>
        <w:ind w:firstLine="720"/>
        <w:rPr>
          <w:sz w:val="22"/>
          <w:szCs w:val="22"/>
          <w:shd w:val="clear" w:color="auto" w:fill="FFFF00"/>
        </w:rPr>
      </w:pPr>
    </w:p>
    <w:p w14:paraId="5C67541F" w14:textId="55D063C1" w:rsidR="0030257E" w:rsidRPr="005F2484" w:rsidRDefault="0030257E">
      <w:pPr>
        <w:pStyle w:val="Geenafstand"/>
        <w:rPr>
          <w:b/>
          <w:bCs/>
        </w:rPr>
      </w:pPr>
    </w:p>
    <w:sectPr w:rsidR="0030257E" w:rsidRPr="005F2484" w:rsidSect="00F30EE5">
      <w:pgSz w:w="11906" w:h="16838" w:code="9"/>
      <w:pgMar w:top="648" w:right="547" w:bottom="288" w:left="5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2394C" w14:textId="77777777" w:rsidR="00A073DA" w:rsidRDefault="00A073DA" w:rsidP="00337E14">
      <w:pPr>
        <w:spacing w:after="0"/>
      </w:pPr>
      <w:r>
        <w:separator/>
      </w:r>
    </w:p>
  </w:endnote>
  <w:endnote w:type="continuationSeparator" w:id="0">
    <w:p w14:paraId="0CE5FFBB" w14:textId="77777777" w:rsidR="00A073DA" w:rsidRDefault="00A073DA" w:rsidP="00337E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6DB82" w14:textId="77777777" w:rsidR="00A073DA" w:rsidRDefault="00A073DA" w:rsidP="00337E14">
      <w:pPr>
        <w:spacing w:after="0"/>
      </w:pPr>
      <w:r>
        <w:separator/>
      </w:r>
    </w:p>
  </w:footnote>
  <w:footnote w:type="continuationSeparator" w:id="0">
    <w:p w14:paraId="7D27D9AD" w14:textId="77777777" w:rsidR="00A073DA" w:rsidRDefault="00A073DA" w:rsidP="00337E1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removePersonalInformation/>
  <w:removeDateAndTime/>
  <w:displayBackgroundShape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C49"/>
    <w:rsid w:val="00033FFF"/>
    <w:rsid w:val="000B07B1"/>
    <w:rsid w:val="000B1FCA"/>
    <w:rsid w:val="000D6EFE"/>
    <w:rsid w:val="000E4757"/>
    <w:rsid w:val="000F55A1"/>
    <w:rsid w:val="00106A0A"/>
    <w:rsid w:val="001101DD"/>
    <w:rsid w:val="001424D3"/>
    <w:rsid w:val="001535D1"/>
    <w:rsid w:val="00153A60"/>
    <w:rsid w:val="00177845"/>
    <w:rsid w:val="001A4659"/>
    <w:rsid w:val="001A4E70"/>
    <w:rsid w:val="001B34C0"/>
    <w:rsid w:val="001E3B91"/>
    <w:rsid w:val="001F4C7A"/>
    <w:rsid w:val="00210121"/>
    <w:rsid w:val="00211EAF"/>
    <w:rsid w:val="00223D4D"/>
    <w:rsid w:val="00245D82"/>
    <w:rsid w:val="002542FD"/>
    <w:rsid w:val="00254785"/>
    <w:rsid w:val="002606EC"/>
    <w:rsid w:val="002909FC"/>
    <w:rsid w:val="002912AB"/>
    <w:rsid w:val="002B3365"/>
    <w:rsid w:val="002C77EF"/>
    <w:rsid w:val="0030257E"/>
    <w:rsid w:val="00331326"/>
    <w:rsid w:val="00337E14"/>
    <w:rsid w:val="003472BD"/>
    <w:rsid w:val="003522B7"/>
    <w:rsid w:val="00366921"/>
    <w:rsid w:val="00372CE8"/>
    <w:rsid w:val="003762EA"/>
    <w:rsid w:val="00394494"/>
    <w:rsid w:val="003B01EA"/>
    <w:rsid w:val="003B19E4"/>
    <w:rsid w:val="003C14C4"/>
    <w:rsid w:val="003C2EDC"/>
    <w:rsid w:val="003F2C79"/>
    <w:rsid w:val="00402F2A"/>
    <w:rsid w:val="00412B70"/>
    <w:rsid w:val="00420798"/>
    <w:rsid w:val="00421646"/>
    <w:rsid w:val="00435630"/>
    <w:rsid w:val="00436BF0"/>
    <w:rsid w:val="0044315E"/>
    <w:rsid w:val="00451148"/>
    <w:rsid w:val="004651C7"/>
    <w:rsid w:val="004A51D6"/>
    <w:rsid w:val="004A6C50"/>
    <w:rsid w:val="004B32DB"/>
    <w:rsid w:val="004B430E"/>
    <w:rsid w:val="004C7C47"/>
    <w:rsid w:val="004D4430"/>
    <w:rsid w:val="004D79B5"/>
    <w:rsid w:val="004D7A4C"/>
    <w:rsid w:val="004E1BA4"/>
    <w:rsid w:val="004E7D8B"/>
    <w:rsid w:val="004F294B"/>
    <w:rsid w:val="004F683C"/>
    <w:rsid w:val="005205B8"/>
    <w:rsid w:val="005259F7"/>
    <w:rsid w:val="005416FC"/>
    <w:rsid w:val="00541D1A"/>
    <w:rsid w:val="0057543E"/>
    <w:rsid w:val="0058421F"/>
    <w:rsid w:val="00592414"/>
    <w:rsid w:val="00594B49"/>
    <w:rsid w:val="005A56AF"/>
    <w:rsid w:val="005A695B"/>
    <w:rsid w:val="005C2BB6"/>
    <w:rsid w:val="005D29D8"/>
    <w:rsid w:val="005F2484"/>
    <w:rsid w:val="00617358"/>
    <w:rsid w:val="00622951"/>
    <w:rsid w:val="006428A9"/>
    <w:rsid w:val="00662011"/>
    <w:rsid w:val="00677C49"/>
    <w:rsid w:val="006815AC"/>
    <w:rsid w:val="00687C73"/>
    <w:rsid w:val="006B37C7"/>
    <w:rsid w:val="006B7EB2"/>
    <w:rsid w:val="006C227F"/>
    <w:rsid w:val="006D4008"/>
    <w:rsid w:val="006F1D3C"/>
    <w:rsid w:val="00705DE2"/>
    <w:rsid w:val="007476DE"/>
    <w:rsid w:val="0075300A"/>
    <w:rsid w:val="00763E44"/>
    <w:rsid w:val="0079227D"/>
    <w:rsid w:val="007E1DB6"/>
    <w:rsid w:val="007F75C5"/>
    <w:rsid w:val="00823817"/>
    <w:rsid w:val="008604A2"/>
    <w:rsid w:val="00872CFC"/>
    <w:rsid w:val="008C042E"/>
    <w:rsid w:val="008E6AAC"/>
    <w:rsid w:val="008E6E1B"/>
    <w:rsid w:val="009035EA"/>
    <w:rsid w:val="0091362D"/>
    <w:rsid w:val="00954F47"/>
    <w:rsid w:val="009614DC"/>
    <w:rsid w:val="00996198"/>
    <w:rsid w:val="009B432B"/>
    <w:rsid w:val="009C131A"/>
    <w:rsid w:val="009F048D"/>
    <w:rsid w:val="009F65F2"/>
    <w:rsid w:val="00A073DA"/>
    <w:rsid w:val="00A575B3"/>
    <w:rsid w:val="00A65366"/>
    <w:rsid w:val="00A70674"/>
    <w:rsid w:val="00A875D8"/>
    <w:rsid w:val="00AB3386"/>
    <w:rsid w:val="00AF2E18"/>
    <w:rsid w:val="00AF7756"/>
    <w:rsid w:val="00B03FCB"/>
    <w:rsid w:val="00B35035"/>
    <w:rsid w:val="00B45046"/>
    <w:rsid w:val="00B6478B"/>
    <w:rsid w:val="00B774A3"/>
    <w:rsid w:val="00B86C07"/>
    <w:rsid w:val="00B87BA8"/>
    <w:rsid w:val="00BD4C1E"/>
    <w:rsid w:val="00BD6FAF"/>
    <w:rsid w:val="00C1092F"/>
    <w:rsid w:val="00C17B83"/>
    <w:rsid w:val="00C33F2B"/>
    <w:rsid w:val="00C44B91"/>
    <w:rsid w:val="00C47C2F"/>
    <w:rsid w:val="00C55FF7"/>
    <w:rsid w:val="00C611B0"/>
    <w:rsid w:val="00C92CF9"/>
    <w:rsid w:val="00CD571F"/>
    <w:rsid w:val="00CD61BE"/>
    <w:rsid w:val="00CE2AAB"/>
    <w:rsid w:val="00D35DA8"/>
    <w:rsid w:val="00D57975"/>
    <w:rsid w:val="00D7634E"/>
    <w:rsid w:val="00DA7F51"/>
    <w:rsid w:val="00DD49B9"/>
    <w:rsid w:val="00DE3546"/>
    <w:rsid w:val="00DF0634"/>
    <w:rsid w:val="00DF77E6"/>
    <w:rsid w:val="00E118A4"/>
    <w:rsid w:val="00E122F6"/>
    <w:rsid w:val="00E1253B"/>
    <w:rsid w:val="00E2006C"/>
    <w:rsid w:val="00E234F0"/>
    <w:rsid w:val="00E77796"/>
    <w:rsid w:val="00E945D5"/>
    <w:rsid w:val="00EC16F9"/>
    <w:rsid w:val="00F25A9D"/>
    <w:rsid w:val="00F30EE5"/>
    <w:rsid w:val="00F451F1"/>
    <w:rsid w:val="00F71409"/>
    <w:rsid w:val="00F827FD"/>
    <w:rsid w:val="00FC1812"/>
    <w:rsid w:val="00FD7252"/>
    <w:rsid w:val="00FF3D9B"/>
    <w:rsid w:val="43B10069"/>
    <w:rsid w:val="4547E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A5D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05050" w:themeColor="text2" w:themeTint="BF"/>
        <w:sz w:val="18"/>
        <w:szCs w:val="18"/>
        <w:lang w:val="nl-NL" w:eastAsia="ja-JP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uiPriority w:val="2"/>
    <w:qFormat/>
    <w:pPr>
      <w:spacing w:after="0"/>
      <w:contextualSpacing/>
    </w:pPr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character" w:customStyle="1" w:styleId="TitelChar">
    <w:name w:val="Titel Char"/>
    <w:basedOn w:val="Standaardalinea-lettertype"/>
    <w:link w:val="Titel"/>
    <w:uiPriority w:val="2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table" w:styleId="Tabelraster">
    <w:name w:val="Table Grid"/>
    <w:basedOn w:val="Standaardtabe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titel">
    <w:name w:val="Subtitle"/>
    <w:basedOn w:val="Titel"/>
    <w:link w:val="OndertitelChar"/>
    <w:uiPriority w:val="3"/>
    <w:unhideWhenUsed/>
    <w:qFormat/>
    <w:pPr>
      <w:numPr>
        <w:ilvl w:val="1"/>
      </w:numPr>
      <w:jc w:val="center"/>
    </w:pPr>
  </w:style>
  <w:style w:type="character" w:customStyle="1" w:styleId="OndertitelChar">
    <w:name w:val="Ondertitel Char"/>
    <w:basedOn w:val="Standaardalinea-lettertype"/>
    <w:link w:val="Ondertitel"/>
    <w:uiPriority w:val="3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paragraph" w:styleId="Ballontekst">
    <w:name w:val="Balloon Text"/>
    <w:basedOn w:val="Standaard"/>
    <w:link w:val="BallontekstChar"/>
    <w:uiPriority w:val="99"/>
    <w:semiHidden/>
    <w:unhideWhenUsed/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Pr>
      <w:rFonts w:ascii="Segoe UI" w:hAnsi="Segoe UI" w:cs="Segoe UI"/>
    </w:rPr>
  </w:style>
  <w:style w:type="table" w:customStyle="1" w:styleId="Indelingstabel">
    <w:name w:val="Indelingstabel"/>
    <w:basedOn w:val="Standaardtabel"/>
    <w:uiPriority w:val="99"/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Indelingmaand">
    <w:name w:val="Indeling maand"/>
    <w:basedOn w:val="Standaardtabel"/>
    <w:uiPriority w:val="99"/>
    <w:pPr>
      <w:spacing w:before="20" w:after="20"/>
    </w:pPr>
    <w:rPr>
      <w:szCs w:val="15"/>
    </w:rPr>
    <w:tblPr>
      <w:tblBorders>
        <w:top w:val="single" w:sz="4" w:space="0" w:color="505050" w:themeColor="text2" w:themeTint="BF"/>
        <w:left w:val="single" w:sz="4" w:space="0" w:color="505050" w:themeColor="text2" w:themeTint="BF"/>
        <w:bottom w:val="single" w:sz="4" w:space="0" w:color="505050" w:themeColor="text2" w:themeTint="BF"/>
        <w:right w:val="single" w:sz="4" w:space="0" w:color="505050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30506A" w:themeFill="accent1"/>
      </w:tcPr>
    </w:tblStylePr>
  </w:style>
  <w:style w:type="table" w:customStyle="1" w:styleId="Maandtabel">
    <w:name w:val="Maandtabel"/>
    <w:basedOn w:val="Standaardtabel"/>
    <w:uiPriority w:val="99"/>
    <w:pPr>
      <w:spacing w:before="40" w:after="40"/>
      <w:jc w:val="center"/>
    </w:pPr>
    <w:rPr>
      <w:szCs w:val="14"/>
    </w:rPr>
    <w:tblPr>
      <w:tblBorders>
        <w:insideH w:val="single" w:sz="4" w:space="0" w:color="8A8A8A" w:themeColor="text2" w:themeTint="80"/>
        <w:insideV w:val="single" w:sz="4" w:space="0" w:color="8A8A8A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F0F0" w:themeFill="background2"/>
      </w:tcPr>
    </w:tblStylePr>
  </w:style>
  <w:style w:type="character" w:customStyle="1" w:styleId="Kop1Char">
    <w:name w:val="Kop 1 Char"/>
    <w:basedOn w:val="Standaardalinea-lettertype"/>
    <w:link w:val="Kop1"/>
    <w:uiPriority w:val="9"/>
    <w:rPr>
      <w:rFonts w:asciiTheme="majorHAnsi" w:eastAsiaTheme="majorEastAsia" w:hAnsiTheme="majorHAnsi" w:cstheme="majorBidi"/>
      <w:b/>
      <w:bCs/>
    </w:rPr>
  </w:style>
  <w:style w:type="table" w:customStyle="1" w:styleId="Sem1">
    <w:name w:val="Sem 1"/>
    <w:basedOn w:val="Standaardtabel"/>
    <w:uiPriority w:val="99"/>
    <w:pPr>
      <w:spacing w:before="60"/>
      <w:jc w:val="center"/>
    </w:pPr>
    <w:tblPr/>
    <w:tcPr>
      <w:shd w:val="clear" w:color="auto" w:fill="FFEA82" w:themeFill="accent2"/>
      <w:vAlign w:val="center"/>
    </w:tcPr>
  </w:style>
  <w:style w:type="paragraph" w:styleId="Geenafstand">
    <w:name w:val="No Spacing"/>
    <w:uiPriority w:val="98"/>
    <w:unhideWhenUsed/>
    <w:qFormat/>
    <w:pPr>
      <w:spacing w:after="0"/>
    </w:pPr>
  </w:style>
  <w:style w:type="table" w:customStyle="1" w:styleId="Sem2">
    <w:name w:val="Sem 2"/>
    <w:basedOn w:val="Standaardtabel"/>
    <w:uiPriority w:val="99"/>
    <w:pPr>
      <w:spacing w:before="60"/>
      <w:jc w:val="center"/>
    </w:pPr>
    <w:tblPr/>
    <w:tcPr>
      <w:shd w:val="clear" w:color="auto" w:fill="7DCFDF" w:themeFill="accent3"/>
      <w:vAlign w:val="center"/>
    </w:tcPr>
  </w:style>
  <w:style w:type="table" w:customStyle="1" w:styleId="Sem3">
    <w:name w:val="Sem 3"/>
    <w:basedOn w:val="Standaardtabel"/>
    <w:uiPriority w:val="99"/>
    <w:pPr>
      <w:spacing w:before="60"/>
      <w:jc w:val="center"/>
    </w:pPr>
    <w:tblPr/>
    <w:tcPr>
      <w:shd w:val="clear" w:color="auto" w:fill="CFE14B" w:themeFill="accent4"/>
      <w:vAlign w:val="center"/>
    </w:tcPr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styleId="Voettekst">
    <w:name w:val="footer"/>
    <w:basedOn w:val="Standaard"/>
    <w:link w:val="VoettekstChar"/>
    <w:uiPriority w:val="99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styleId="Koptekst">
    <w:name w:val="header"/>
    <w:basedOn w:val="Standaard"/>
    <w:link w:val="KoptekstChar"/>
    <w:uiPriority w:val="99"/>
    <w:pPr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breedveld\AppData\Roaming\Microsoft\Templates\Schoolagenda.dotx" TargetMode="External"/></Relationships>
</file>

<file path=word/theme/theme1.xml><?xml version="1.0" encoding="utf-8"?>
<a:theme xmlns:a="http://schemas.openxmlformats.org/drawingml/2006/main" name="Office Theme">
  <a:themeElements>
    <a:clrScheme name="Academic Calendar">
      <a:dk1>
        <a:sysClr val="windowText" lastClr="000000"/>
      </a:dk1>
      <a:lt1>
        <a:sysClr val="window" lastClr="FFFFFF"/>
      </a:lt1>
      <a:dk2>
        <a:srgbClr val="161616"/>
      </a:dk2>
      <a:lt2>
        <a:srgbClr val="F0F0F0"/>
      </a:lt2>
      <a:accent1>
        <a:srgbClr val="30506A"/>
      </a:accent1>
      <a:accent2>
        <a:srgbClr val="FFEA82"/>
      </a:accent2>
      <a:accent3>
        <a:srgbClr val="7DCFDF"/>
      </a:accent3>
      <a:accent4>
        <a:srgbClr val="CFE14B"/>
      </a:accent4>
      <a:accent5>
        <a:srgbClr val="89C711"/>
      </a:accent5>
      <a:accent6>
        <a:srgbClr val="8A479B"/>
      </a:accent6>
      <a:hlink>
        <a:srgbClr val="00FFFF"/>
      </a:hlink>
      <a:folHlink>
        <a:srgbClr val="8A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E1F2A9915F294BB0DBA8B3BD560FE8" ma:contentTypeVersion="20" ma:contentTypeDescription="Een nieuw document maken." ma:contentTypeScope="" ma:versionID="e20fdede136f1b124a04dcafaa5bdd89">
  <xsd:schema xmlns:xsd="http://www.w3.org/2001/XMLSchema" xmlns:xs="http://www.w3.org/2001/XMLSchema" xmlns:p="http://schemas.microsoft.com/office/2006/metadata/properties" xmlns:ns1="http://schemas.microsoft.com/sharepoint/v3" xmlns:ns2="6ae6270f-f663-4bcb-8537-7b685473fb6c" xmlns:ns3="b461d03b-a795-46cb-a668-972955917db1" targetNamespace="http://schemas.microsoft.com/office/2006/metadata/properties" ma:root="true" ma:fieldsID="75ba8c508128c7805d11a0d506c5bba5" ns1:_="" ns2:_="" ns3:_="">
    <xsd:import namespace="http://schemas.microsoft.com/sharepoint/v3"/>
    <xsd:import namespace="6ae6270f-f663-4bcb-8537-7b685473fb6c"/>
    <xsd:import namespace="b461d03b-a795-46cb-a668-972955917d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6270f-f663-4bcb-8537-7b685473fb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e99ebba-7dd4-4ca1-8877-3e1f117946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1d03b-a795-46cb-a668-972955917db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d674b3a-5bcd-45aa-8563-0c488107b89b}" ma:internalName="TaxCatchAll" ma:showField="CatchAllData" ma:web="b461d03b-a795-46cb-a668-972955917d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6ae6270f-f663-4bcb-8537-7b685473fb6c" xsi:nil="true"/>
    <_ip_UnifiedCompliancePolicyUIAction xmlns="http://schemas.microsoft.com/sharepoint/v3" xsi:nil="true"/>
    <TaxCatchAll xmlns="b461d03b-a795-46cb-a668-972955917db1" xsi:nil="true"/>
    <_ip_UnifiedCompliancePolicyProperties xmlns="http://schemas.microsoft.com/sharepoint/v3" xsi:nil="true"/>
    <lcf76f155ced4ddcb4097134ff3c332f xmlns="6ae6270f-f663-4bcb-8537-7b685473fb6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AD2BA8-D36C-42F6-BD17-6BB08AE9B5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20FEBA-AEA8-4A2A-9739-882B525AE5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ae6270f-f663-4bcb-8537-7b685473fb6c"/>
    <ds:schemaRef ds:uri="b461d03b-a795-46cb-a668-972955917d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FAD8CF-178E-40B8-A4CD-9424C83AB6B4}">
  <ds:schemaRefs>
    <ds:schemaRef ds:uri="http://schemas.microsoft.com/office/2006/metadata/properties"/>
    <ds:schemaRef ds:uri="http://schemas.microsoft.com/office/infopath/2007/PartnerControls"/>
    <ds:schemaRef ds:uri="6ae6270f-f663-4bcb-8537-7b685473fb6c"/>
    <ds:schemaRef ds:uri="http://schemas.microsoft.com/sharepoint/v3"/>
    <ds:schemaRef ds:uri="b461d03b-a795-46cb-a668-972955917db1"/>
  </ds:schemaRefs>
</ds:datastoreItem>
</file>

<file path=docMetadata/LabelInfo.xml><?xml version="1.0" encoding="utf-8"?>
<clbl:labelList xmlns:clbl="http://schemas.microsoft.com/office/2020/mipLabelMetadata">
  <clbl:label id="{3db8bcd8-25c8-470b-b109-65110e5ec057}" enabled="0" method="" siteId="{3db8bcd8-25c8-470b-b109-65110e5ec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Schoolagenda</Template>
  <TotalTime>0</TotalTime>
  <Pages>2</Pages>
  <Words>405</Words>
  <Characters>2231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2026-04-14T15:15:00Z</dcterms:created>
  <dcterms:modified xsi:type="dcterms:W3CDTF">2026-06-18T11:44:00Z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0x01010025E1F2A9915F294BB0DBA8B3BD560FE8</vt:lpwstr>
  </property>
  <property fmtid="{D5CDD505-2E9C-101B-9397-08002B2CF9AE}" pid="3" name="MediaServiceImageTags">
    <vt:lpwstr/>
  </property>
</Properties>
</file>